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850" w:tblpY="-40"/>
        <w:tblW w:w="32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756"/>
      </w:tblGrid>
      <w:tr w:rsidR="00210350" w:rsidRPr="00207082" w14:paraId="3468FDC2" w14:textId="77777777" w:rsidTr="00207082">
        <w:trPr>
          <w:trHeight w:val="330"/>
        </w:trPr>
        <w:tc>
          <w:tcPr>
            <w:tcW w:w="1263" w:type="pct"/>
            <w:vAlign w:val="bottom"/>
          </w:tcPr>
          <w:p w14:paraId="7C84B6ED" w14:textId="77777777" w:rsidR="00210350" w:rsidRPr="00207082" w:rsidRDefault="00210350" w:rsidP="00210350">
            <w:pPr>
              <w:rPr>
                <w:sz w:val="22"/>
                <w:szCs w:val="22"/>
              </w:rPr>
            </w:pPr>
            <w:bookmarkStart w:id="0" w:name="_GoBack"/>
            <w:bookmarkEnd w:id="0"/>
            <w:r w:rsidRPr="00207082">
              <w:rPr>
                <w:sz w:val="22"/>
                <w:szCs w:val="22"/>
              </w:rPr>
              <w:t>Name</w:t>
            </w:r>
          </w:p>
        </w:tc>
        <w:tc>
          <w:tcPr>
            <w:tcW w:w="3737" w:type="pct"/>
            <w:tcBorders>
              <w:bottom w:val="single" w:sz="4" w:space="0" w:color="auto"/>
            </w:tcBorders>
            <w:vAlign w:val="bottom"/>
          </w:tcPr>
          <w:p w14:paraId="0A6A8B27" w14:textId="77777777" w:rsidR="00210350" w:rsidRPr="00207082" w:rsidRDefault="00210350" w:rsidP="00210350">
            <w:pPr>
              <w:rPr>
                <w:sz w:val="22"/>
                <w:szCs w:val="22"/>
              </w:rPr>
            </w:pPr>
          </w:p>
        </w:tc>
      </w:tr>
      <w:tr w:rsidR="00210350" w:rsidRPr="00207082" w14:paraId="374475F3" w14:textId="77777777" w:rsidTr="00207082">
        <w:trPr>
          <w:trHeight w:val="330"/>
        </w:trPr>
        <w:sdt>
          <w:sdtPr>
            <w:rPr>
              <w:sz w:val="22"/>
              <w:szCs w:val="22"/>
            </w:rPr>
            <w:id w:val="1692185716"/>
            <w:placeholder>
              <w:docPart w:val="1E51ADE73D3947E0A848721B34F866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3" w:type="pct"/>
                <w:vAlign w:val="bottom"/>
              </w:tcPr>
              <w:p w14:paraId="3ADBC3DC" w14:textId="77777777" w:rsidR="00210350" w:rsidRPr="00207082" w:rsidRDefault="00210350" w:rsidP="00210350">
                <w:pPr>
                  <w:rPr>
                    <w:sz w:val="22"/>
                    <w:szCs w:val="22"/>
                  </w:rPr>
                </w:pPr>
                <w:r w:rsidRPr="00207082">
                  <w:rPr>
                    <w:sz w:val="22"/>
                    <w:szCs w:val="22"/>
                  </w:rPr>
                  <w:t>Phone</w:t>
                </w:r>
              </w:p>
            </w:tc>
          </w:sdtContent>
        </w:sdt>
        <w:tc>
          <w:tcPr>
            <w:tcW w:w="3737" w:type="pct"/>
            <w:tcBorders>
              <w:bottom w:val="single" w:sz="4" w:space="0" w:color="auto"/>
            </w:tcBorders>
            <w:vAlign w:val="bottom"/>
          </w:tcPr>
          <w:p w14:paraId="1BF5943C" w14:textId="77777777" w:rsidR="00210350" w:rsidRPr="00207082" w:rsidRDefault="00210350" w:rsidP="00210350">
            <w:pPr>
              <w:rPr>
                <w:sz w:val="22"/>
                <w:szCs w:val="22"/>
              </w:rPr>
            </w:pPr>
          </w:p>
        </w:tc>
      </w:tr>
      <w:tr w:rsidR="00210350" w:rsidRPr="00207082" w14:paraId="748307CA" w14:textId="77777777" w:rsidTr="00207082">
        <w:trPr>
          <w:trHeight w:val="330"/>
        </w:trPr>
        <w:sdt>
          <w:sdtPr>
            <w:rPr>
              <w:sz w:val="22"/>
              <w:szCs w:val="22"/>
            </w:rPr>
            <w:id w:val="639315362"/>
            <w:placeholder>
              <w:docPart w:val="A951151589AE40199D59F345FBA7C7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3" w:type="pct"/>
                <w:vAlign w:val="bottom"/>
              </w:tcPr>
              <w:p w14:paraId="586DAEF0" w14:textId="77777777" w:rsidR="00210350" w:rsidRPr="00207082" w:rsidRDefault="00210350" w:rsidP="00210350">
                <w:pPr>
                  <w:rPr>
                    <w:sz w:val="22"/>
                    <w:szCs w:val="22"/>
                  </w:rPr>
                </w:pPr>
                <w:r w:rsidRPr="00207082">
                  <w:rPr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3737" w:type="pct"/>
            <w:tcBorders>
              <w:bottom w:val="single" w:sz="4" w:space="0" w:color="auto"/>
            </w:tcBorders>
            <w:vAlign w:val="bottom"/>
          </w:tcPr>
          <w:p w14:paraId="02DD07DB" w14:textId="77777777" w:rsidR="00210350" w:rsidRPr="00207082" w:rsidRDefault="00210350" w:rsidP="00210350">
            <w:pPr>
              <w:rPr>
                <w:sz w:val="22"/>
                <w:szCs w:val="22"/>
              </w:rPr>
            </w:pPr>
          </w:p>
        </w:tc>
      </w:tr>
      <w:tr w:rsidR="00210350" w:rsidRPr="00207082" w14:paraId="3D5975A4" w14:textId="77777777" w:rsidTr="00207082">
        <w:trPr>
          <w:trHeight w:val="330"/>
        </w:trPr>
        <w:sdt>
          <w:sdtPr>
            <w:rPr>
              <w:sz w:val="22"/>
              <w:szCs w:val="22"/>
            </w:rPr>
            <w:id w:val="1062217057"/>
            <w:placeholder>
              <w:docPart w:val="D646218B43E741D2ABA45F3A636FD6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3" w:type="pct"/>
                <w:vAlign w:val="bottom"/>
              </w:tcPr>
              <w:p w14:paraId="61CEC92B" w14:textId="77777777" w:rsidR="00210350" w:rsidRPr="00207082" w:rsidRDefault="00210350" w:rsidP="00210350">
                <w:pPr>
                  <w:rPr>
                    <w:sz w:val="22"/>
                    <w:szCs w:val="22"/>
                  </w:rPr>
                </w:pPr>
                <w:r w:rsidRPr="00207082">
                  <w:rPr>
                    <w:sz w:val="22"/>
                    <w:szCs w:val="22"/>
                  </w:rPr>
                  <w:t>Address</w:t>
                </w:r>
              </w:p>
            </w:tc>
          </w:sdtContent>
        </w:sdt>
        <w:tc>
          <w:tcPr>
            <w:tcW w:w="37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08600B" w14:textId="77777777" w:rsidR="00210350" w:rsidRPr="00207082" w:rsidRDefault="00210350" w:rsidP="00210350">
            <w:pPr>
              <w:rPr>
                <w:sz w:val="22"/>
                <w:szCs w:val="22"/>
              </w:rPr>
            </w:pPr>
          </w:p>
        </w:tc>
      </w:tr>
      <w:tr w:rsidR="00210350" w:rsidRPr="00207082" w14:paraId="20EC75C9" w14:textId="77777777" w:rsidTr="00207082">
        <w:trPr>
          <w:trHeight w:val="321"/>
        </w:trPr>
        <w:sdt>
          <w:sdtPr>
            <w:rPr>
              <w:sz w:val="22"/>
              <w:szCs w:val="22"/>
            </w:rPr>
            <w:id w:val="2001543155"/>
            <w:placeholder>
              <w:docPart w:val="9A1C92B2F5BD45C3A8158373195FE2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3" w:type="pct"/>
                <w:vAlign w:val="bottom"/>
              </w:tcPr>
              <w:p w14:paraId="2C02E0C8" w14:textId="77777777" w:rsidR="00210350" w:rsidRPr="00207082" w:rsidRDefault="00210350" w:rsidP="00210350">
                <w:pPr>
                  <w:rPr>
                    <w:sz w:val="22"/>
                    <w:szCs w:val="22"/>
                  </w:rPr>
                </w:pPr>
                <w:r w:rsidRPr="00207082">
                  <w:rPr>
                    <w:sz w:val="22"/>
                    <w:szCs w:val="22"/>
                  </w:rPr>
                  <w:t>City/State/Zip</w:t>
                </w:r>
              </w:p>
            </w:tc>
          </w:sdtContent>
        </w:sdt>
        <w:tc>
          <w:tcPr>
            <w:tcW w:w="3737" w:type="pct"/>
            <w:tcBorders>
              <w:bottom w:val="single" w:sz="4" w:space="0" w:color="auto"/>
            </w:tcBorders>
            <w:vAlign w:val="bottom"/>
          </w:tcPr>
          <w:p w14:paraId="05762816" w14:textId="77777777" w:rsidR="00210350" w:rsidRPr="00207082" w:rsidRDefault="00210350" w:rsidP="00210350">
            <w:pPr>
              <w:rPr>
                <w:sz w:val="22"/>
                <w:szCs w:val="22"/>
              </w:rPr>
            </w:pPr>
          </w:p>
        </w:tc>
      </w:tr>
    </w:tbl>
    <w:p w14:paraId="2A6F76CA" w14:textId="77777777" w:rsidR="00207082" w:rsidRDefault="00681E7A" w:rsidP="000E77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AE30F4" wp14:editId="2498DB02">
                <wp:simplePos x="0" y="0"/>
                <wp:positionH relativeFrom="column">
                  <wp:posOffset>3743661</wp:posOffset>
                </wp:positionH>
                <wp:positionV relativeFrom="paragraph">
                  <wp:posOffset>-124535</wp:posOffset>
                </wp:positionV>
                <wp:extent cx="2872292" cy="1592132"/>
                <wp:effectExtent l="0" t="0" r="0" b="825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292" cy="1592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0AF31" w14:textId="77777777" w:rsidR="00D80F34" w:rsidRPr="0034261F" w:rsidRDefault="00D80F34" w:rsidP="0034261F">
                            <w:pPr>
                              <w:spacing w:before="0"/>
                              <w:jc w:val="both"/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34261F"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</w:rPr>
                              <w:t>-Baskets will be choosen and assembled by Carriage House.</w:t>
                            </w:r>
                          </w:p>
                          <w:p w14:paraId="2F1DAE03" w14:textId="77777777" w:rsidR="00681E7A" w:rsidRPr="0034261F" w:rsidRDefault="00D80F34" w:rsidP="0034261F">
                            <w:pPr>
                              <w:spacing w:before="0"/>
                              <w:jc w:val="both"/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34261F"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-All Orders will </w:t>
                            </w:r>
                            <w:r w:rsidR="00B62C3A"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need to be placed by December </w:t>
                            </w:r>
                            <w:r w:rsidR="0016455F"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</w:rPr>
                              <w:t>16th</w:t>
                            </w:r>
                            <w:r w:rsidR="00681E7A" w:rsidRPr="0034261F"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20A9804F" w14:textId="77777777" w:rsidR="00D80F34" w:rsidRDefault="00681E7A" w:rsidP="0034261F">
                            <w:pPr>
                              <w:spacing w:before="0"/>
                              <w:jc w:val="both"/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  <w:vertAlign w:val="superscript"/>
                              </w:rPr>
                            </w:pPr>
                            <w:r w:rsidRPr="0034261F"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</w:rPr>
                              <w:t>-</w:t>
                            </w:r>
                            <w:r w:rsidR="00D80F34" w:rsidRPr="0034261F"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</w:rPr>
                              <w:t>Baskets will be availible for pick up on the 23</w:t>
                            </w:r>
                            <w:r w:rsidR="00D80F34" w:rsidRPr="0034261F">
                              <w:rPr>
                                <w:caps/>
                                <w:color w:val="000000" w:themeColor="text1"/>
                                <w:sz w:val="19"/>
                                <w:szCs w:val="19"/>
                                <w:vertAlign w:val="superscript"/>
                              </w:rPr>
                              <w:t>rd</w:t>
                            </w:r>
                          </w:p>
                          <w:p w14:paraId="21AC1AA9" w14:textId="77777777" w:rsidR="009B5E10" w:rsidRDefault="009B5E10" w:rsidP="003607D3">
                            <w:pPr>
                              <w:spacing w:before="0"/>
                              <w:jc w:val="both"/>
                              <w:rPr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 w:rsidRPr="009B5E10">
                              <w:rPr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50</w:t>
                            </w: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 xml:space="preserve">% Deposit Required </w:t>
                            </w:r>
                          </w:p>
                          <w:p w14:paraId="62879591" w14:textId="77777777" w:rsidR="003607D3" w:rsidRDefault="003607D3" w:rsidP="0034261F">
                            <w:pPr>
                              <w:spacing w:before="0"/>
                              <w:jc w:val="both"/>
                              <w:rPr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Call  262.898.0279</w:t>
                            </w:r>
                            <w:proofErr w:type="gramEnd"/>
                            <w:r>
                              <w:rPr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 xml:space="preserve"> to order</w:t>
                            </w:r>
                          </w:p>
                          <w:p w14:paraId="0681C328" w14:textId="77777777" w:rsidR="0034261F" w:rsidRDefault="0034261F" w:rsidP="0034261F">
                            <w:pPr>
                              <w:spacing w:before="0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B288317" w14:textId="77777777" w:rsidR="0034261F" w:rsidRPr="0034261F" w:rsidRDefault="0034261F" w:rsidP="0034261F">
                            <w:pPr>
                              <w:spacing w:before="0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261F"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  <w:t>50% deposit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margin-left:294.8pt;margin-top:-9.8pt;width:226.15pt;height:12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" filled="f" stroked="f" strokeweight=".5pt">
                <v:textbox inset=",7.2pt,,0">
                  <w:txbxContent>
                    <w:p w:rsidR="00D80F34" w:rsidRPr="0034261F" w:rsidRDefault="00D80F34" w:rsidP="0034261F">
                      <w:pPr>
                        <w:spacing w:before="0"/>
                        <w:jc w:val="both"/>
                        <w:rPr>
                          <w:caps/>
                          <w:color w:val="000000" w:themeColor="text1"/>
                          <w:sz w:val="19"/>
                          <w:szCs w:val="19"/>
                        </w:rPr>
                      </w:pPr>
                      <w:r w:rsidRPr="0034261F">
                        <w:rPr>
                          <w:caps/>
                          <w:color w:val="000000" w:themeColor="text1"/>
                          <w:sz w:val="19"/>
                          <w:szCs w:val="19"/>
                        </w:rPr>
                        <w:t>-Baskets will be choosen and assembled by Carriage House.</w:t>
                      </w:r>
                    </w:p>
                    <w:p w:rsidR="00681E7A" w:rsidRPr="0034261F" w:rsidRDefault="00D80F34" w:rsidP="0034261F">
                      <w:pPr>
                        <w:spacing w:before="0"/>
                        <w:jc w:val="both"/>
                        <w:rPr>
                          <w:caps/>
                          <w:color w:val="000000" w:themeColor="text1"/>
                          <w:sz w:val="19"/>
                          <w:szCs w:val="19"/>
                        </w:rPr>
                      </w:pPr>
                      <w:r w:rsidRPr="0034261F">
                        <w:rPr>
                          <w:caps/>
                          <w:color w:val="000000" w:themeColor="text1"/>
                          <w:sz w:val="19"/>
                          <w:szCs w:val="19"/>
                        </w:rPr>
                        <w:t xml:space="preserve">-All Orders will </w:t>
                      </w:r>
                      <w:r w:rsidR="00B62C3A">
                        <w:rPr>
                          <w:caps/>
                          <w:color w:val="000000" w:themeColor="text1"/>
                          <w:sz w:val="19"/>
                          <w:szCs w:val="19"/>
                        </w:rPr>
                        <w:t xml:space="preserve">need to be placed by December </w:t>
                      </w:r>
                      <w:r w:rsidR="0016455F">
                        <w:rPr>
                          <w:caps/>
                          <w:color w:val="000000" w:themeColor="text1"/>
                          <w:sz w:val="19"/>
                          <w:szCs w:val="19"/>
                        </w:rPr>
                        <w:t>16th</w:t>
                      </w:r>
                      <w:r w:rsidR="00681E7A" w:rsidRPr="0034261F">
                        <w:rPr>
                          <w:caps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:rsidR="00D80F34" w:rsidRDefault="00681E7A" w:rsidP="0034261F">
                      <w:pPr>
                        <w:spacing w:before="0"/>
                        <w:jc w:val="both"/>
                        <w:rPr>
                          <w:caps/>
                          <w:color w:val="000000" w:themeColor="text1"/>
                          <w:sz w:val="19"/>
                          <w:szCs w:val="19"/>
                          <w:vertAlign w:val="superscript"/>
                        </w:rPr>
                      </w:pPr>
                      <w:r w:rsidRPr="0034261F">
                        <w:rPr>
                          <w:caps/>
                          <w:color w:val="000000" w:themeColor="text1"/>
                          <w:sz w:val="19"/>
                          <w:szCs w:val="19"/>
                        </w:rPr>
                        <w:t>-</w:t>
                      </w:r>
                      <w:r w:rsidR="00D80F34" w:rsidRPr="0034261F">
                        <w:rPr>
                          <w:caps/>
                          <w:color w:val="000000" w:themeColor="text1"/>
                          <w:sz w:val="19"/>
                          <w:szCs w:val="19"/>
                        </w:rPr>
                        <w:t>Baskets will be availible for pick up on the 23</w:t>
                      </w:r>
                      <w:r w:rsidR="00D80F34" w:rsidRPr="0034261F">
                        <w:rPr>
                          <w:caps/>
                          <w:color w:val="000000" w:themeColor="text1"/>
                          <w:sz w:val="19"/>
                          <w:szCs w:val="19"/>
                          <w:vertAlign w:val="superscript"/>
                        </w:rPr>
                        <w:t>rd</w:t>
                      </w:r>
                    </w:p>
                    <w:p w:rsidR="009B5E10" w:rsidRDefault="009B5E10" w:rsidP="003607D3">
                      <w:pPr>
                        <w:spacing w:before="0"/>
                        <w:jc w:val="both"/>
                        <w:rPr>
                          <w:b/>
                          <w:caps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</w:pPr>
                      <w:r w:rsidRPr="009B5E10">
                        <w:rPr>
                          <w:b/>
                          <w:caps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50</w:t>
                      </w:r>
                      <w:r>
                        <w:rPr>
                          <w:b/>
                          <w:caps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 xml:space="preserve">% Deposit Required </w:t>
                      </w:r>
                    </w:p>
                    <w:p w:rsidR="003607D3" w:rsidRDefault="003607D3" w:rsidP="0034261F">
                      <w:pPr>
                        <w:spacing w:before="0"/>
                        <w:jc w:val="both"/>
                        <w:rPr>
                          <w:b/>
                          <w:caps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</w:pPr>
                      <w:proofErr w:type="gramStart"/>
                      <w:r>
                        <w:rPr>
                          <w:b/>
                          <w:caps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Call  262.898.0279</w:t>
                      </w:r>
                      <w:proofErr w:type="gramEnd"/>
                      <w:r>
                        <w:rPr>
                          <w:b/>
                          <w:caps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 xml:space="preserve"> to order</w:t>
                      </w:r>
                    </w:p>
                    <w:p w:rsidR="0034261F" w:rsidRDefault="0034261F" w:rsidP="0034261F">
                      <w:pPr>
                        <w:spacing w:before="0"/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34261F" w:rsidRPr="0034261F" w:rsidRDefault="0034261F" w:rsidP="0034261F">
                      <w:pPr>
                        <w:spacing w:before="0"/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</w:rPr>
                      </w:pPr>
                      <w:r w:rsidRPr="0034261F"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</w:rPr>
                        <w:t>50% deposit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112CE3E6" w14:textId="77777777" w:rsidR="00207082" w:rsidRDefault="00207082" w:rsidP="000E7750"/>
    <w:p w14:paraId="022FB118" w14:textId="77777777" w:rsidR="00207082" w:rsidRDefault="00207082" w:rsidP="000E7750"/>
    <w:p w14:paraId="7AA9A495" w14:textId="77777777" w:rsidR="00E87E0E" w:rsidRDefault="00E87E0E" w:rsidP="000E7750"/>
    <w:p w14:paraId="591BD12E" w14:textId="77777777" w:rsidR="00207082" w:rsidRDefault="00207082" w:rsidP="00681E7A">
      <w:pPr>
        <w:pStyle w:val="ListParagraph"/>
      </w:pPr>
    </w:p>
    <w:tbl>
      <w:tblPr>
        <w:tblpPr w:leftFromText="180" w:rightFromText="180" w:vertAnchor="text" w:horzAnchor="margin" w:tblpXSpec="center" w:tblpY="629"/>
        <w:tblW w:w="5385" w:type="pct"/>
        <w:tblLayout w:type="fixed"/>
        <w:tblLook w:val="04A0" w:firstRow="1" w:lastRow="0" w:firstColumn="1" w:lastColumn="0" w:noHBand="0" w:noVBand="1"/>
      </w:tblPr>
      <w:tblGrid>
        <w:gridCol w:w="2249"/>
        <w:gridCol w:w="6307"/>
        <w:gridCol w:w="991"/>
        <w:gridCol w:w="993"/>
      </w:tblGrid>
      <w:tr w:rsidR="0072772F" w:rsidRPr="002A4ED5" w14:paraId="6FAAD341" w14:textId="77777777" w:rsidTr="003F4B08">
        <w:trPr>
          <w:trHeight w:val="387"/>
        </w:trPr>
        <w:tc>
          <w:tcPr>
            <w:tcW w:w="106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B34B598" w14:textId="77777777" w:rsidR="0072772F" w:rsidRPr="009500A0" w:rsidRDefault="0072772F" w:rsidP="00755428">
            <w:pPr>
              <w:pStyle w:val="TableHeaders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sdt>
              <w:sdtPr>
                <w:rPr>
                  <w:sz w:val="20"/>
                  <w:szCs w:val="20"/>
                </w:rPr>
                <w:id w:val="1101532736"/>
                <w:placeholder>
                  <w:docPart w:val="9CEB756EEB144FAABBDDFF6872C641A0"/>
                </w:placeholder>
                <w:temporary/>
                <w:showingPlcHdr/>
                <w15:appearance w15:val="hidden"/>
              </w:sdtPr>
              <w:sdtEndPr/>
              <w:sdtContent>
                <w:r w:rsidRPr="009500A0">
                  <w:rPr>
                    <w:sz w:val="20"/>
                    <w:szCs w:val="20"/>
                  </w:rPr>
                  <w:t>Item</w:t>
                </w:r>
              </w:sdtContent>
            </w:sdt>
          </w:p>
        </w:tc>
        <w:sdt>
          <w:sdtPr>
            <w:rPr>
              <w:sz w:val="20"/>
              <w:szCs w:val="20"/>
            </w:rPr>
            <w:id w:val="-734620487"/>
            <w:placeholder>
              <w:docPart w:val="398009051A8E4A7CA69AB027FF07DB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9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74090" w14:textId="77777777" w:rsidR="0072772F" w:rsidRPr="009500A0" w:rsidRDefault="0072772F" w:rsidP="0072772F">
                <w:pPr>
                  <w:pStyle w:val="TableHeaders"/>
                  <w:rPr>
                    <w:sz w:val="20"/>
                    <w:szCs w:val="20"/>
                  </w:rPr>
                </w:pPr>
                <w:r w:rsidRPr="009500A0">
                  <w:rPr>
                    <w:sz w:val="20"/>
                    <w:szCs w:val="20"/>
                  </w:rPr>
                  <w:t>Description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05890554"/>
            <w:placeholder>
              <w:docPart w:val="2CB3331E71DB4632B09214D54DBEEC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CE4C4EF" w14:textId="77777777" w:rsidR="0072772F" w:rsidRPr="009500A0" w:rsidRDefault="0072772F" w:rsidP="0072772F">
                <w:pPr>
                  <w:pStyle w:val="TableHeaders"/>
                  <w:rPr>
                    <w:sz w:val="20"/>
                    <w:szCs w:val="20"/>
                  </w:rPr>
                </w:pPr>
                <w:r w:rsidRPr="009500A0">
                  <w:rPr>
                    <w:sz w:val="20"/>
                    <w:szCs w:val="20"/>
                  </w:rPr>
                  <w:t>Quantity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36660449"/>
            <w:placeholder>
              <w:docPart w:val="8C8692A991C745668772D60331F032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F63B886" w14:textId="77777777" w:rsidR="0072772F" w:rsidRPr="009500A0" w:rsidRDefault="0072772F" w:rsidP="0072772F">
                <w:pPr>
                  <w:pStyle w:val="TableHeaders"/>
                  <w:rPr>
                    <w:sz w:val="20"/>
                    <w:szCs w:val="20"/>
                  </w:rPr>
                </w:pPr>
                <w:r w:rsidRPr="009500A0">
                  <w:rPr>
                    <w:sz w:val="20"/>
                    <w:szCs w:val="20"/>
                  </w:rPr>
                  <w:t>Amount</w:t>
                </w:r>
              </w:p>
            </w:tc>
          </w:sdtContent>
        </w:sdt>
      </w:tr>
      <w:tr w:rsidR="0072772F" w:rsidRPr="002A4ED5" w14:paraId="6F8DD84D" w14:textId="77777777" w:rsidTr="003F4B08">
        <w:trPr>
          <w:trHeight w:val="387"/>
        </w:trPr>
        <w:tc>
          <w:tcPr>
            <w:tcW w:w="106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7775802" w14:textId="77777777" w:rsidR="0072772F" w:rsidRPr="002A4ED5" w:rsidRDefault="0072772F" w:rsidP="0072772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99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877EDB7" w14:textId="77777777" w:rsidR="0072772F" w:rsidRPr="002A4ED5" w:rsidRDefault="0072772F" w:rsidP="0072772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7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BE746AA" w14:textId="77777777" w:rsidR="0072772F" w:rsidRPr="002A4ED5" w:rsidRDefault="0072772F" w:rsidP="0072772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7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28EE902" w14:textId="77777777" w:rsidR="0072772F" w:rsidRPr="002A4ED5" w:rsidRDefault="0072772F" w:rsidP="0072772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72772F" w:rsidRPr="002A4ED5" w14:paraId="4E10C10D" w14:textId="77777777" w:rsidTr="003F4B08">
        <w:trPr>
          <w:trHeight w:val="967"/>
        </w:trPr>
        <w:tc>
          <w:tcPr>
            <w:tcW w:w="10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AFF570" w14:textId="77777777" w:rsidR="0072772F" w:rsidRDefault="0072772F" w:rsidP="0072772F">
            <w:pPr>
              <w:spacing w:before="0"/>
              <w:rPr>
                <w:sz w:val="20"/>
                <w:szCs w:val="20"/>
              </w:rPr>
            </w:pPr>
            <w:r w:rsidRPr="00D66D58">
              <w:rPr>
                <w:sz w:val="20"/>
                <w:szCs w:val="20"/>
              </w:rPr>
              <w:t>Bloody Mary Basket</w:t>
            </w:r>
          </w:p>
          <w:p w14:paraId="0C67A015" w14:textId="77777777" w:rsidR="003E6B04" w:rsidRPr="00D66D58" w:rsidRDefault="003E6B04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*Keep Refrigerated*</w:t>
            </w:r>
          </w:p>
        </w:tc>
        <w:tc>
          <w:tcPr>
            <w:tcW w:w="299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7509A9" w14:textId="77777777" w:rsidR="0072772F" w:rsidRDefault="00B62C3A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-Tito’s</w:t>
            </w:r>
            <w:r w:rsidR="00E573D9">
              <w:rPr>
                <w:sz w:val="20"/>
                <w:szCs w:val="20"/>
              </w:rPr>
              <w:t xml:space="preserve"> Vodka</w:t>
            </w:r>
            <w:r w:rsidR="0072772F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Suckerpunch</w:t>
            </w:r>
            <w:proofErr w:type="spellEnd"/>
            <w:r w:rsidR="0072772F" w:rsidRPr="00D66D58">
              <w:rPr>
                <w:sz w:val="20"/>
                <w:szCs w:val="20"/>
              </w:rPr>
              <w:t xml:space="preserve"> Bloody Mix</w:t>
            </w:r>
            <w:r w:rsidR="0072772F">
              <w:rPr>
                <w:sz w:val="20"/>
                <w:szCs w:val="20"/>
              </w:rPr>
              <w:t xml:space="preserve"> (L)</w:t>
            </w:r>
          </w:p>
          <w:p w14:paraId="6B0095E6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-Stuffed Olives (L)  -Pickle Spears (L)     -Celery Salt</w:t>
            </w:r>
            <w:r w:rsidR="00681E7A">
              <w:rPr>
                <w:sz w:val="20"/>
                <w:szCs w:val="20"/>
              </w:rPr>
              <w:t xml:space="preserve">   -Sharp </w:t>
            </w:r>
            <w:proofErr w:type="spellStart"/>
            <w:r w:rsidR="00681E7A">
              <w:rPr>
                <w:sz w:val="20"/>
                <w:szCs w:val="20"/>
              </w:rPr>
              <w:t>Chedder</w:t>
            </w:r>
            <w:proofErr w:type="spellEnd"/>
            <w:r w:rsidR="00681E7A">
              <w:rPr>
                <w:sz w:val="20"/>
                <w:szCs w:val="20"/>
              </w:rPr>
              <w:t xml:space="preserve"> (L)    </w:t>
            </w:r>
            <w:proofErr w:type="spellStart"/>
            <w:r>
              <w:rPr>
                <w:sz w:val="20"/>
                <w:szCs w:val="20"/>
              </w:rPr>
              <w:t>Neuskies</w:t>
            </w:r>
            <w:proofErr w:type="spellEnd"/>
            <w:r>
              <w:rPr>
                <w:sz w:val="20"/>
                <w:szCs w:val="20"/>
              </w:rPr>
              <w:t xml:space="preserve"> Sausage</w:t>
            </w:r>
            <w:r w:rsidR="00681E7A">
              <w:rPr>
                <w:sz w:val="20"/>
                <w:szCs w:val="20"/>
              </w:rPr>
              <w:t xml:space="preserve"> </w:t>
            </w:r>
            <w:r w:rsidR="00AF59A7">
              <w:rPr>
                <w:sz w:val="20"/>
                <w:szCs w:val="20"/>
              </w:rPr>
              <w:t>(L</w:t>
            </w:r>
            <w:r>
              <w:rPr>
                <w:sz w:val="20"/>
                <w:szCs w:val="20"/>
              </w:rPr>
              <w:t>)   -Recipe  - 2 Glasses  -Shaker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837BFD" w14:textId="77777777" w:rsidR="0072772F" w:rsidRPr="002A4ED5" w:rsidRDefault="0072772F" w:rsidP="0072772F"/>
        </w:tc>
        <w:tc>
          <w:tcPr>
            <w:tcW w:w="4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384DE3" w14:textId="77777777" w:rsidR="0072772F" w:rsidRPr="009500A0" w:rsidRDefault="00AF59A7" w:rsidP="007277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$88.99</w:t>
            </w:r>
          </w:p>
        </w:tc>
      </w:tr>
      <w:tr w:rsidR="0072772F" w:rsidRPr="002A4ED5" w14:paraId="32DA80FD" w14:textId="77777777" w:rsidTr="003F4B08">
        <w:trPr>
          <w:trHeight w:val="967"/>
        </w:trPr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CAE36A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 w:rsidRPr="00D66D58">
              <w:rPr>
                <w:sz w:val="20"/>
                <w:szCs w:val="20"/>
              </w:rPr>
              <w:t>Manhattan  Basket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835597" w14:textId="77777777" w:rsidR="0072772F" w:rsidRDefault="00AF59A7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-Jim Bean Kentucky Bourbon </w:t>
            </w:r>
            <w:r w:rsidR="00B62C3A">
              <w:rPr>
                <w:sz w:val="20"/>
                <w:szCs w:val="20"/>
              </w:rPr>
              <w:t xml:space="preserve">      - Martini &amp; Rosso</w:t>
            </w:r>
            <w:r w:rsidR="0072772F">
              <w:rPr>
                <w:sz w:val="20"/>
                <w:szCs w:val="20"/>
              </w:rPr>
              <w:t xml:space="preserve"> Sweet Vermouth </w:t>
            </w:r>
          </w:p>
          <w:p w14:paraId="4E7753E7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Bittercube</w:t>
            </w:r>
            <w:proofErr w:type="spellEnd"/>
            <w:r>
              <w:rPr>
                <w:sz w:val="20"/>
                <w:szCs w:val="20"/>
              </w:rPr>
              <w:t xml:space="preserve"> Cherry Bark Bitters (L)   -Filthy Cherries</w:t>
            </w:r>
            <w:r w:rsidR="00AF59A7">
              <w:rPr>
                <w:sz w:val="20"/>
                <w:szCs w:val="20"/>
              </w:rPr>
              <w:t>(8oz)</w:t>
            </w:r>
            <w:r>
              <w:rPr>
                <w:sz w:val="20"/>
                <w:szCs w:val="20"/>
              </w:rPr>
              <w:t xml:space="preserve">  -Recipe  -2 Glasses     -Shaker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DA9AC9" w14:textId="77777777" w:rsidR="0072772F" w:rsidRPr="002A4ED5" w:rsidRDefault="0072772F" w:rsidP="0072772F"/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0F101" w14:textId="77777777" w:rsidR="0072772F" w:rsidRPr="00AF59A7" w:rsidRDefault="00AF59A7" w:rsidP="007277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$95.99</w:t>
            </w:r>
          </w:p>
        </w:tc>
      </w:tr>
      <w:tr w:rsidR="0072772F" w:rsidRPr="002A4ED5" w14:paraId="23B2B939" w14:textId="77777777" w:rsidTr="003F4B08">
        <w:trPr>
          <w:trHeight w:val="633"/>
        </w:trPr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934AA6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Martini Basket (1 Spirit)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A36286" w14:textId="77777777" w:rsidR="0072772F" w:rsidRDefault="00B62C3A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-Prairie</w:t>
            </w:r>
            <w:r w:rsidR="0072772F" w:rsidRPr="00D66D58">
              <w:rPr>
                <w:sz w:val="20"/>
                <w:szCs w:val="20"/>
              </w:rPr>
              <w:t xml:space="preserve"> Vodka</w:t>
            </w:r>
            <w:r w:rsidR="0072772F">
              <w:rPr>
                <w:sz w:val="20"/>
                <w:szCs w:val="20"/>
              </w:rPr>
              <w:t xml:space="preserve"> or Gin </w:t>
            </w:r>
            <w:r>
              <w:rPr>
                <w:sz w:val="20"/>
                <w:szCs w:val="20"/>
              </w:rPr>
              <w:t xml:space="preserve">                 - Ransom </w:t>
            </w:r>
            <w:r w:rsidR="0072772F">
              <w:rPr>
                <w:sz w:val="20"/>
                <w:szCs w:val="20"/>
              </w:rPr>
              <w:t>Dry Vermouth</w:t>
            </w:r>
          </w:p>
          <w:p w14:paraId="4B078C91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-Stuffed Olives (L)         -Recipe         -2 Glasses             -Shaker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A86100" w14:textId="77777777" w:rsidR="0072772F" w:rsidRPr="002A4ED5" w:rsidRDefault="0072772F" w:rsidP="0072772F"/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9E4466" w14:textId="77777777" w:rsidR="0072772F" w:rsidRPr="00E573D9" w:rsidRDefault="00E573D9" w:rsidP="007277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100.00</w:t>
            </w:r>
          </w:p>
        </w:tc>
      </w:tr>
      <w:tr w:rsidR="0072772F" w:rsidRPr="002A4ED5" w14:paraId="33C3E2E9" w14:textId="77777777" w:rsidTr="003F4B08">
        <w:trPr>
          <w:trHeight w:val="650"/>
        </w:trPr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789414" w14:textId="77777777" w:rsidR="0072772F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Old Fashioned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D58AF9" w14:textId="77777777" w:rsidR="0072772F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-Korbel Brandy    -Sugar Cubes     </w:t>
            </w:r>
            <w:r w:rsidR="00755428">
              <w:rPr>
                <w:sz w:val="20"/>
                <w:szCs w:val="20"/>
              </w:rPr>
              <w:t>-</w:t>
            </w:r>
            <w:proofErr w:type="spellStart"/>
            <w:r w:rsidR="00755428">
              <w:rPr>
                <w:sz w:val="20"/>
                <w:szCs w:val="20"/>
              </w:rPr>
              <w:t>Bittercube</w:t>
            </w:r>
            <w:proofErr w:type="spellEnd"/>
            <w:r w:rsidR="00755428">
              <w:rPr>
                <w:sz w:val="20"/>
                <w:szCs w:val="20"/>
              </w:rPr>
              <w:t xml:space="preserve"> O</w:t>
            </w:r>
            <w:r>
              <w:rPr>
                <w:sz w:val="20"/>
                <w:szCs w:val="20"/>
              </w:rPr>
              <w:t xml:space="preserve">range Bitters(L) </w:t>
            </w:r>
          </w:p>
          <w:p w14:paraId="014145C8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-Filthy Cherries  -Oranges       - 2 Glasses     -Muddler     -Shaker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EBC88" w14:textId="77777777" w:rsidR="0072772F" w:rsidRPr="002A4ED5" w:rsidRDefault="0072772F" w:rsidP="0072772F"/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33940E" w14:textId="77777777" w:rsidR="0072772F" w:rsidRPr="009500A0" w:rsidRDefault="0072772F" w:rsidP="007277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$65</w:t>
            </w:r>
            <w:r w:rsidRPr="009500A0">
              <w:rPr>
                <w:b/>
                <w:sz w:val="22"/>
                <w:szCs w:val="22"/>
              </w:rPr>
              <w:t>.00</w:t>
            </w:r>
          </w:p>
        </w:tc>
      </w:tr>
      <w:tr w:rsidR="0072772F" w:rsidRPr="002A4ED5" w14:paraId="61F1A02A" w14:textId="77777777" w:rsidTr="003F4B08">
        <w:trPr>
          <w:trHeight w:val="633"/>
        </w:trPr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E4C800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 w:rsidRPr="00D66D58">
              <w:rPr>
                <w:sz w:val="20"/>
                <w:szCs w:val="20"/>
              </w:rPr>
              <w:t xml:space="preserve">Martini Basket </w:t>
            </w:r>
            <w:r>
              <w:rPr>
                <w:sz w:val="20"/>
                <w:szCs w:val="20"/>
              </w:rPr>
              <w:t>(2 Spirits)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9B384" w14:textId="77777777" w:rsidR="0072772F" w:rsidRDefault="00B62C3A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-Prairie</w:t>
            </w:r>
            <w:r w:rsidR="0072772F" w:rsidRPr="00D66D58">
              <w:rPr>
                <w:sz w:val="20"/>
                <w:szCs w:val="20"/>
              </w:rPr>
              <w:t xml:space="preserve"> Vodka</w:t>
            </w:r>
            <w:r w:rsidR="0072772F">
              <w:rPr>
                <w:sz w:val="20"/>
                <w:szCs w:val="20"/>
              </w:rPr>
              <w:t xml:space="preserve"> and Gin </w:t>
            </w:r>
            <w:r w:rsidR="0072772F" w:rsidRPr="00D66D58">
              <w:rPr>
                <w:sz w:val="20"/>
                <w:szCs w:val="20"/>
              </w:rPr>
              <w:t>(L)</w:t>
            </w:r>
            <w:r w:rsidR="0072772F">
              <w:rPr>
                <w:sz w:val="20"/>
                <w:szCs w:val="20"/>
              </w:rPr>
              <w:t xml:space="preserve">                 - Ransom Dry Vermouth</w:t>
            </w:r>
          </w:p>
          <w:p w14:paraId="0DC8B130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-Stuffed Olives (L)         -Recipe          -2 Glasses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423702" w14:textId="77777777" w:rsidR="0072772F" w:rsidRPr="002A4ED5" w:rsidRDefault="0072772F" w:rsidP="0072772F"/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4526E2" w14:textId="77777777" w:rsidR="0072772F" w:rsidRPr="00E573D9" w:rsidRDefault="00E573D9" w:rsidP="007277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126.00</w:t>
            </w:r>
          </w:p>
        </w:tc>
      </w:tr>
      <w:tr w:rsidR="0072772F" w:rsidRPr="002A4ED5" w14:paraId="187D4FA4" w14:textId="77777777" w:rsidTr="003F4B08">
        <w:trPr>
          <w:trHeight w:val="967"/>
        </w:trPr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9A5309" w14:textId="77777777" w:rsidR="0072772F" w:rsidRPr="00D66D58" w:rsidRDefault="00656037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Wine &amp;</w:t>
            </w:r>
            <w:r w:rsidR="0072772F">
              <w:rPr>
                <w:sz w:val="20"/>
                <w:szCs w:val="20"/>
              </w:rPr>
              <w:t xml:space="preserve"> cheese</w:t>
            </w:r>
            <w:r w:rsidR="009B3675">
              <w:rPr>
                <w:sz w:val="20"/>
                <w:szCs w:val="20"/>
              </w:rPr>
              <w:t xml:space="preserve"> Lovers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049B2" w14:textId="77777777" w:rsidR="0072772F" w:rsidRDefault="00B62C3A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-Sea Glass Pinot Noir</w:t>
            </w:r>
            <w:r w:rsidR="0072772F">
              <w:rPr>
                <w:sz w:val="20"/>
                <w:szCs w:val="20"/>
              </w:rPr>
              <w:t xml:space="preserve">   -Bogle: Chardonnay  </w:t>
            </w:r>
          </w:p>
          <w:p w14:paraId="12C8322B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-Barista: Pinotage   -Assorted Cheeses an</w:t>
            </w:r>
            <w:r w:rsidR="00B62C3A">
              <w:rPr>
                <w:sz w:val="20"/>
                <w:szCs w:val="20"/>
              </w:rPr>
              <w:t xml:space="preserve">d Sausages from </w:t>
            </w:r>
            <w:proofErr w:type="spellStart"/>
            <w:r w:rsidR="00B62C3A">
              <w:rPr>
                <w:sz w:val="20"/>
                <w:szCs w:val="20"/>
              </w:rPr>
              <w:t>Verns</w:t>
            </w:r>
            <w:proofErr w:type="spellEnd"/>
            <w:r w:rsidR="00B62C3A">
              <w:rPr>
                <w:sz w:val="20"/>
                <w:szCs w:val="20"/>
              </w:rPr>
              <w:t xml:space="preserve"> Cheese </w:t>
            </w:r>
            <w:r>
              <w:rPr>
                <w:sz w:val="20"/>
                <w:szCs w:val="20"/>
              </w:rPr>
              <w:t xml:space="preserve">            -Cheese Knife       -Wine Key     -   Cheese Board    - Glasses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3962E1" w14:textId="77777777" w:rsidR="0072772F" w:rsidRPr="002A4ED5" w:rsidRDefault="0072772F" w:rsidP="0072772F"/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93219D" w14:textId="77777777" w:rsidR="00C930D4" w:rsidRPr="00C930D4" w:rsidRDefault="00C930D4" w:rsidP="00C930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90.00</w:t>
            </w:r>
          </w:p>
        </w:tc>
      </w:tr>
      <w:tr w:rsidR="0072772F" w:rsidRPr="002A4ED5" w14:paraId="585095C6" w14:textId="77777777" w:rsidTr="003F4B08">
        <w:trPr>
          <w:trHeight w:val="650"/>
        </w:trPr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65049F" w14:textId="77777777" w:rsidR="0072772F" w:rsidRPr="00D66D58" w:rsidRDefault="0072772F" w:rsidP="007277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Local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6F0A86" w14:textId="77777777" w:rsidR="0072772F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-Assorted Cheeses  -Assorted Sausages     -Assorted Fruits </w:t>
            </w:r>
          </w:p>
          <w:p w14:paraId="2EF38A73" w14:textId="77777777" w:rsidR="0072772F" w:rsidRPr="00D66D58" w:rsidRDefault="0072772F" w:rsidP="0072772F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-Assorted Crackers         -Assorted Jams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133A77" w14:textId="77777777" w:rsidR="0072772F" w:rsidRPr="002A4ED5" w:rsidRDefault="0072772F" w:rsidP="0072772F"/>
        </w:tc>
        <w:tc>
          <w:tcPr>
            <w:tcW w:w="4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B6B529" w14:textId="77777777" w:rsidR="0072772F" w:rsidRPr="009500A0" w:rsidRDefault="0072772F" w:rsidP="0072772F">
            <w:pPr>
              <w:jc w:val="center"/>
              <w:rPr>
                <w:sz w:val="22"/>
                <w:szCs w:val="22"/>
              </w:rPr>
            </w:pPr>
            <w:r w:rsidRPr="009500A0">
              <w:rPr>
                <w:b/>
                <w:sz w:val="22"/>
                <w:szCs w:val="22"/>
              </w:rPr>
              <w:t>$65.00</w:t>
            </w:r>
          </w:p>
        </w:tc>
      </w:tr>
    </w:tbl>
    <w:p w14:paraId="268EA965" w14:textId="77777777" w:rsidR="00210350" w:rsidRDefault="00210350" w:rsidP="000E7750"/>
    <w:p w14:paraId="4A0540B6" w14:textId="77777777" w:rsidR="00210350" w:rsidRDefault="00210350" w:rsidP="00562601">
      <w:pPr>
        <w:pStyle w:val="NoSpacing"/>
      </w:pPr>
    </w:p>
    <w:p w14:paraId="469068B9" w14:textId="77777777" w:rsidR="00DF18A6" w:rsidRDefault="00DF18A6" w:rsidP="00DF18A6">
      <w:pPr>
        <w:pStyle w:val="NoSpacing"/>
        <w:rPr>
          <w:b/>
          <w:sz w:val="36"/>
          <w:szCs w:val="36"/>
        </w:rPr>
      </w:pPr>
    </w:p>
    <w:p w14:paraId="2D0E5C8C" w14:textId="77777777" w:rsidR="003607D3" w:rsidRDefault="000E7750" w:rsidP="00DF18A6">
      <w:pPr>
        <w:pStyle w:val="NoSpacing"/>
        <w:jc w:val="center"/>
        <w:rPr>
          <w:b/>
          <w:sz w:val="36"/>
          <w:szCs w:val="36"/>
        </w:rPr>
      </w:pPr>
      <w:r w:rsidRPr="00207082">
        <w:rPr>
          <w:b/>
          <w:sz w:val="36"/>
          <w:szCs w:val="36"/>
        </w:rPr>
        <w:t>Create your own Baskets</w:t>
      </w:r>
      <w:r w:rsidR="00207082" w:rsidRPr="00207082">
        <w:rPr>
          <w:b/>
          <w:sz w:val="36"/>
          <w:szCs w:val="36"/>
        </w:rPr>
        <w:t xml:space="preserve"> Base Price</w:t>
      </w:r>
      <w:r w:rsidR="003607D3">
        <w:rPr>
          <w:b/>
          <w:sz w:val="36"/>
          <w:szCs w:val="36"/>
        </w:rPr>
        <w:t xml:space="preserve"> Start At $10</w:t>
      </w:r>
      <w:r w:rsidR="00207082" w:rsidRPr="00207082">
        <w:rPr>
          <w:b/>
          <w:sz w:val="36"/>
          <w:szCs w:val="36"/>
        </w:rPr>
        <w:t>.00</w:t>
      </w:r>
      <w:r w:rsidR="003607D3">
        <w:rPr>
          <w:b/>
          <w:sz w:val="36"/>
          <w:szCs w:val="36"/>
        </w:rPr>
        <w:t>-25.00 depending on size.</w:t>
      </w:r>
    </w:p>
    <w:p w14:paraId="1B012A73" w14:textId="77777777" w:rsidR="003607D3" w:rsidRDefault="003607D3" w:rsidP="00562601">
      <w:pPr>
        <w:pStyle w:val="NoSpacing"/>
        <w:rPr>
          <w:b/>
          <w:sz w:val="36"/>
          <w:szCs w:val="36"/>
        </w:rPr>
      </w:pPr>
    </w:p>
    <w:p w14:paraId="16C62B1D" w14:textId="77777777" w:rsidR="00210350" w:rsidRPr="00207082" w:rsidRDefault="00207082" w:rsidP="003607D3">
      <w:pPr>
        <w:pStyle w:val="NoSpacing"/>
        <w:jc w:val="center"/>
        <w:rPr>
          <w:b/>
          <w:sz w:val="22"/>
          <w:szCs w:val="22"/>
        </w:rPr>
      </w:pPr>
      <w:r w:rsidRPr="00207082">
        <w:rPr>
          <w:b/>
          <w:color w:val="FF0000"/>
          <w:sz w:val="24"/>
          <w:szCs w:val="24"/>
        </w:rPr>
        <w:t>Write quantity for each item</w:t>
      </w:r>
      <w:r w:rsidR="003607D3">
        <w:rPr>
          <w:b/>
          <w:color w:val="FF0000"/>
          <w:sz w:val="24"/>
          <w:szCs w:val="24"/>
        </w:rPr>
        <w:t xml:space="preserve"> in spaces next to item</w:t>
      </w:r>
    </w:p>
    <w:p w14:paraId="4B70A6E4" w14:textId="77777777" w:rsidR="0082757B" w:rsidRDefault="0082757B" w:rsidP="00562601">
      <w:pPr>
        <w:spacing w:before="0"/>
        <w:rPr>
          <w:sz w:val="12"/>
        </w:rPr>
      </w:pPr>
    </w:p>
    <w:tbl>
      <w:tblPr>
        <w:tblStyle w:val="TableGrid"/>
        <w:tblW w:w="10767" w:type="dxa"/>
        <w:tblInd w:w="-602" w:type="dxa"/>
        <w:tblLook w:val="04A0" w:firstRow="1" w:lastRow="0" w:firstColumn="1" w:lastColumn="0" w:noHBand="0" w:noVBand="1"/>
      </w:tblPr>
      <w:tblGrid>
        <w:gridCol w:w="2217"/>
        <w:gridCol w:w="450"/>
        <w:gridCol w:w="2430"/>
        <w:gridCol w:w="450"/>
        <w:gridCol w:w="2160"/>
        <w:gridCol w:w="450"/>
        <w:gridCol w:w="2160"/>
        <w:gridCol w:w="450"/>
      </w:tblGrid>
      <w:tr w:rsidR="009500A0" w:rsidRPr="00207082" w14:paraId="51A17645" w14:textId="77777777" w:rsidTr="003607D3">
        <w:trPr>
          <w:trHeight w:val="494"/>
        </w:trPr>
        <w:tc>
          <w:tcPr>
            <w:tcW w:w="2217" w:type="dxa"/>
          </w:tcPr>
          <w:p w14:paraId="3BBF4AE0" w14:textId="77777777" w:rsidR="00996E4C" w:rsidRPr="00207082" w:rsidRDefault="009500A0" w:rsidP="00996E4C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lastRenderedPageBreak/>
              <w:t xml:space="preserve">Tito’s </w:t>
            </w:r>
            <w:r w:rsidR="00996E4C" w:rsidRPr="00207082">
              <w:rPr>
                <w:b/>
                <w:sz w:val="18"/>
                <w:szCs w:val="18"/>
              </w:rPr>
              <w:t>Vodka</w:t>
            </w:r>
          </w:p>
          <w:p w14:paraId="34A8493E" w14:textId="77777777" w:rsidR="00996E4C" w:rsidRPr="00207082" w:rsidRDefault="00A77B52" w:rsidP="009500A0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9500A0" w:rsidRPr="00207082">
              <w:rPr>
                <w:b/>
                <w:sz w:val="18"/>
                <w:szCs w:val="18"/>
              </w:rPr>
              <w:t>29.99</w:t>
            </w:r>
          </w:p>
        </w:tc>
        <w:tc>
          <w:tcPr>
            <w:tcW w:w="450" w:type="dxa"/>
          </w:tcPr>
          <w:p w14:paraId="370EAF82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430" w:type="dxa"/>
          </w:tcPr>
          <w:p w14:paraId="496FDBDA" w14:textId="77777777" w:rsidR="009500A0" w:rsidRPr="00207082" w:rsidRDefault="00FA5F8D" w:rsidP="00FA5F8D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Sailor Jerry Rum</w:t>
            </w:r>
          </w:p>
          <w:p w14:paraId="63521AED" w14:textId="77777777" w:rsidR="00996E4C" w:rsidRPr="00207082" w:rsidRDefault="00A77B52" w:rsidP="00FA5F8D">
            <w:pPr>
              <w:spacing w:befor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FA5F8D" w:rsidRPr="00207082">
              <w:rPr>
                <w:b/>
                <w:sz w:val="18"/>
                <w:szCs w:val="18"/>
              </w:rPr>
              <w:t>23.49</w:t>
            </w:r>
          </w:p>
        </w:tc>
        <w:tc>
          <w:tcPr>
            <w:tcW w:w="450" w:type="dxa"/>
          </w:tcPr>
          <w:p w14:paraId="5FDFE30B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2B15FAE2" w14:textId="77777777" w:rsidR="00996E4C" w:rsidRPr="00207082" w:rsidRDefault="008C00FC" w:rsidP="008C00FC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 xml:space="preserve">Freakshow Cab </w:t>
            </w:r>
            <w:proofErr w:type="spellStart"/>
            <w:r w:rsidRPr="00207082">
              <w:rPr>
                <w:b/>
                <w:sz w:val="18"/>
                <w:szCs w:val="18"/>
              </w:rPr>
              <w:t>Sauv</w:t>
            </w:r>
            <w:proofErr w:type="spellEnd"/>
          </w:p>
          <w:p w14:paraId="05467A6F" w14:textId="77777777" w:rsidR="008C00FC" w:rsidRPr="00207082" w:rsidRDefault="008C00FC" w:rsidP="008C00FC">
            <w:pPr>
              <w:spacing w:before="0"/>
              <w:jc w:val="center"/>
              <w:rPr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$23.99</w:t>
            </w:r>
          </w:p>
        </w:tc>
        <w:tc>
          <w:tcPr>
            <w:tcW w:w="450" w:type="dxa"/>
          </w:tcPr>
          <w:p w14:paraId="7BD3AEFD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02ED28BC" w14:textId="77777777" w:rsidR="001A7CF4" w:rsidRPr="00207082" w:rsidRDefault="008C00FC" w:rsidP="008C00FC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Jims Garlic Sausage</w:t>
            </w:r>
          </w:p>
          <w:p w14:paraId="5F405B7C" w14:textId="77777777" w:rsidR="00996E4C" w:rsidRPr="00A77B52" w:rsidRDefault="001A7CF4" w:rsidP="00A77B52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 xml:space="preserve"> 14 oz</w:t>
            </w:r>
            <w:r w:rsidR="00A77B52">
              <w:rPr>
                <w:b/>
                <w:sz w:val="18"/>
                <w:szCs w:val="18"/>
              </w:rPr>
              <w:t xml:space="preserve"> </w:t>
            </w:r>
            <w:r w:rsidR="008C00FC" w:rsidRPr="00207082">
              <w:rPr>
                <w:b/>
                <w:sz w:val="18"/>
                <w:szCs w:val="18"/>
              </w:rPr>
              <w:t>$</w:t>
            </w:r>
            <w:r w:rsidRPr="00207082">
              <w:rPr>
                <w:b/>
                <w:sz w:val="18"/>
                <w:szCs w:val="18"/>
              </w:rPr>
              <w:t>5.99</w:t>
            </w:r>
          </w:p>
        </w:tc>
        <w:tc>
          <w:tcPr>
            <w:tcW w:w="450" w:type="dxa"/>
          </w:tcPr>
          <w:p w14:paraId="43027DD0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</w:tr>
      <w:tr w:rsidR="00A77B52" w:rsidRPr="00207082" w14:paraId="3C447470" w14:textId="77777777" w:rsidTr="003607D3">
        <w:trPr>
          <w:trHeight w:val="494"/>
        </w:trPr>
        <w:tc>
          <w:tcPr>
            <w:tcW w:w="2217" w:type="dxa"/>
          </w:tcPr>
          <w:p w14:paraId="3A430983" w14:textId="77777777" w:rsidR="00A77B52" w:rsidRDefault="00D80F34" w:rsidP="00996E4C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Central Standard vodka</w:t>
            </w:r>
          </w:p>
          <w:p w14:paraId="38D0B544" w14:textId="77777777" w:rsidR="00D80F34" w:rsidRDefault="00D80F34" w:rsidP="00996E4C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Door County Cherry</w:t>
            </w:r>
          </w:p>
          <w:p w14:paraId="39C6C0E7" w14:textId="77777777" w:rsidR="00D80F34" w:rsidRPr="00207082" w:rsidRDefault="00D80F34" w:rsidP="00996E4C">
            <w:pPr>
              <w:spacing w:befor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14:paraId="18E33789" w14:textId="77777777" w:rsidR="00A77B52" w:rsidRPr="00207082" w:rsidRDefault="00A77B52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430" w:type="dxa"/>
          </w:tcPr>
          <w:p w14:paraId="5FD63F89" w14:textId="77777777" w:rsidR="00A77B52" w:rsidRPr="00207082" w:rsidRDefault="00A77B52" w:rsidP="00A77B52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 xml:space="preserve">Rhum </w:t>
            </w:r>
            <w:proofErr w:type="spellStart"/>
            <w:r w:rsidRPr="00207082">
              <w:rPr>
                <w:b/>
                <w:sz w:val="18"/>
                <w:szCs w:val="18"/>
              </w:rPr>
              <w:t>Barbancourt</w:t>
            </w:r>
            <w:proofErr w:type="spellEnd"/>
          </w:p>
          <w:p w14:paraId="39505086" w14:textId="77777777" w:rsidR="00A77B52" w:rsidRPr="00207082" w:rsidRDefault="00A77B52" w:rsidP="00A77B52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Pr="00207082">
              <w:rPr>
                <w:b/>
                <w:sz w:val="18"/>
                <w:szCs w:val="18"/>
              </w:rPr>
              <w:t>28.99</w:t>
            </w:r>
          </w:p>
        </w:tc>
        <w:tc>
          <w:tcPr>
            <w:tcW w:w="450" w:type="dxa"/>
          </w:tcPr>
          <w:p w14:paraId="592DF1C8" w14:textId="77777777" w:rsidR="00A77B52" w:rsidRPr="00207082" w:rsidRDefault="00A77B52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52A15BF9" w14:textId="77777777" w:rsidR="007D0644" w:rsidRPr="00207082" w:rsidRDefault="007D0644" w:rsidP="007D0644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GMW Habanero Jack Cheese</w:t>
            </w:r>
          </w:p>
          <w:p w14:paraId="135242E4" w14:textId="77777777" w:rsidR="00A77B52" w:rsidRPr="00207082" w:rsidRDefault="007D0644" w:rsidP="007D0644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$23.99</w:t>
            </w:r>
          </w:p>
        </w:tc>
        <w:tc>
          <w:tcPr>
            <w:tcW w:w="450" w:type="dxa"/>
          </w:tcPr>
          <w:p w14:paraId="55DCD9BA" w14:textId="77777777" w:rsidR="00A77B52" w:rsidRPr="00207082" w:rsidRDefault="00A77B52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1499978E" w14:textId="77777777" w:rsidR="00755428" w:rsidRDefault="00755428" w:rsidP="008C00FC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Sartori</w:t>
            </w:r>
          </w:p>
          <w:p w14:paraId="6357D409" w14:textId="77777777" w:rsidR="00A77B52" w:rsidRDefault="00755428" w:rsidP="008C00FC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Basil &amp; Olive Oil Asiago</w:t>
            </w:r>
          </w:p>
          <w:p w14:paraId="3B6E58FA" w14:textId="77777777" w:rsidR="00755428" w:rsidRPr="00207082" w:rsidRDefault="00755428" w:rsidP="008C00FC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$5.00</w:t>
            </w:r>
          </w:p>
        </w:tc>
        <w:tc>
          <w:tcPr>
            <w:tcW w:w="450" w:type="dxa"/>
          </w:tcPr>
          <w:p w14:paraId="13584464" w14:textId="77777777" w:rsidR="00A77B52" w:rsidRPr="00207082" w:rsidRDefault="00A77B52" w:rsidP="00562601">
            <w:pPr>
              <w:spacing w:before="0"/>
              <w:rPr>
                <w:sz w:val="18"/>
                <w:szCs w:val="18"/>
              </w:rPr>
            </w:pPr>
          </w:p>
        </w:tc>
      </w:tr>
      <w:tr w:rsidR="009500A0" w:rsidRPr="00207082" w14:paraId="03E013D7" w14:textId="77777777" w:rsidTr="003607D3">
        <w:trPr>
          <w:trHeight w:val="620"/>
        </w:trPr>
        <w:tc>
          <w:tcPr>
            <w:tcW w:w="2217" w:type="dxa"/>
          </w:tcPr>
          <w:p w14:paraId="2933CACD" w14:textId="77777777" w:rsidR="009500A0" w:rsidRPr="00207082" w:rsidRDefault="009500A0" w:rsidP="009500A0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Grey Goose Vodka</w:t>
            </w:r>
          </w:p>
          <w:p w14:paraId="42F7D358" w14:textId="77777777" w:rsidR="00FA5F8D" w:rsidRPr="00207082" w:rsidRDefault="00A77B52" w:rsidP="009500A0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FA5F8D" w:rsidRPr="00207082">
              <w:rPr>
                <w:b/>
                <w:sz w:val="18"/>
                <w:szCs w:val="18"/>
              </w:rPr>
              <w:t>36.99</w:t>
            </w:r>
          </w:p>
          <w:p w14:paraId="3873ABA3" w14:textId="77777777" w:rsidR="009500A0" w:rsidRPr="00207082" w:rsidRDefault="009500A0" w:rsidP="009500A0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488C6FCB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430" w:type="dxa"/>
          </w:tcPr>
          <w:p w14:paraId="4EA9A7F2" w14:textId="77777777" w:rsidR="00A77B52" w:rsidRPr="00207082" w:rsidRDefault="00A77B52" w:rsidP="00A77B52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Johnny Walker Black</w:t>
            </w:r>
          </w:p>
          <w:p w14:paraId="5D9CC9A7" w14:textId="77777777" w:rsidR="00A77B52" w:rsidRPr="00207082" w:rsidRDefault="00A77B52" w:rsidP="00A77B52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Pr="00207082">
              <w:rPr>
                <w:b/>
                <w:sz w:val="18"/>
                <w:szCs w:val="18"/>
              </w:rPr>
              <w:t>32.99</w:t>
            </w:r>
          </w:p>
          <w:p w14:paraId="62F0E43B" w14:textId="77777777" w:rsidR="00996E4C" w:rsidRPr="00207082" w:rsidRDefault="00996E4C" w:rsidP="00FA5F8D">
            <w:pPr>
              <w:spacing w:before="0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4E70A019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51BAB1CD" w14:textId="77777777" w:rsidR="007D0644" w:rsidRPr="00207082" w:rsidRDefault="00755428" w:rsidP="007D0644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Smoked Cheddar Cheese</w:t>
            </w:r>
          </w:p>
          <w:p w14:paraId="0243F3B2" w14:textId="77777777" w:rsidR="008C00FC" w:rsidRPr="00207082" w:rsidRDefault="00755428" w:rsidP="007D0644">
            <w:pPr>
              <w:spacing w:befor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$8.50</w:t>
            </w:r>
          </w:p>
        </w:tc>
        <w:tc>
          <w:tcPr>
            <w:tcW w:w="450" w:type="dxa"/>
          </w:tcPr>
          <w:p w14:paraId="03E8AE90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107D74F4" w14:textId="77777777" w:rsidR="001A7CF4" w:rsidRPr="00207082" w:rsidRDefault="001A7CF4" w:rsidP="001A7CF4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Silver Creek Sausage Cranberry and Cherry</w:t>
            </w:r>
          </w:p>
          <w:p w14:paraId="37FC664F" w14:textId="77777777" w:rsidR="00996E4C" w:rsidRPr="00A77B52" w:rsidRDefault="00A77B52" w:rsidP="00A77B52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14oz  $</w:t>
            </w:r>
            <w:r w:rsidR="000E7750" w:rsidRPr="00207082">
              <w:rPr>
                <w:b/>
                <w:sz w:val="18"/>
                <w:szCs w:val="18"/>
              </w:rPr>
              <w:t>7.49</w:t>
            </w:r>
            <w:r w:rsidR="001A7CF4" w:rsidRPr="0020708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</w:tcPr>
          <w:p w14:paraId="68EDBFB3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</w:tr>
      <w:tr w:rsidR="009500A0" w:rsidRPr="00207082" w14:paraId="2CBB0895" w14:textId="77777777" w:rsidTr="003607D3">
        <w:trPr>
          <w:trHeight w:val="693"/>
        </w:trPr>
        <w:tc>
          <w:tcPr>
            <w:tcW w:w="2217" w:type="dxa"/>
          </w:tcPr>
          <w:p w14:paraId="4665E277" w14:textId="77777777" w:rsidR="00FA5F8D" w:rsidRPr="00207082" w:rsidRDefault="00FA5F8D" w:rsidP="00FA5F8D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Jameson Whiskey</w:t>
            </w:r>
          </w:p>
          <w:p w14:paraId="4DADD462" w14:textId="77777777" w:rsidR="00FA5F8D" w:rsidRPr="00207082" w:rsidRDefault="00A77B52" w:rsidP="00FA5F8D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FA5F8D" w:rsidRPr="00207082">
              <w:rPr>
                <w:b/>
                <w:sz w:val="18"/>
                <w:szCs w:val="18"/>
              </w:rPr>
              <w:t>39.99</w:t>
            </w:r>
          </w:p>
        </w:tc>
        <w:tc>
          <w:tcPr>
            <w:tcW w:w="450" w:type="dxa"/>
          </w:tcPr>
          <w:p w14:paraId="20B995AF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430" w:type="dxa"/>
          </w:tcPr>
          <w:p w14:paraId="0AB02B80" w14:textId="77777777" w:rsidR="00A77B52" w:rsidRPr="00207082" w:rsidRDefault="00A77B52" w:rsidP="00A77B52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Six Assorted Craft Beers</w:t>
            </w:r>
          </w:p>
          <w:p w14:paraId="23818792" w14:textId="77777777" w:rsidR="008C00FC" w:rsidRPr="00207082" w:rsidRDefault="00A77B52" w:rsidP="00A77B52">
            <w:pPr>
              <w:spacing w:befor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Pr="00207082">
              <w:rPr>
                <w:b/>
                <w:sz w:val="18"/>
                <w:szCs w:val="18"/>
              </w:rPr>
              <w:t>9.99</w:t>
            </w:r>
          </w:p>
        </w:tc>
        <w:tc>
          <w:tcPr>
            <w:tcW w:w="450" w:type="dxa"/>
          </w:tcPr>
          <w:p w14:paraId="3B3ABD1D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5775C98A" w14:textId="77777777" w:rsidR="00996E4C" w:rsidRPr="00207082" w:rsidRDefault="008C00FC" w:rsidP="008C00FC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Reaper Pepper Cheese</w:t>
            </w:r>
          </w:p>
          <w:p w14:paraId="5CC1A253" w14:textId="77777777" w:rsidR="00A77B52" w:rsidRDefault="008C00FC" w:rsidP="008C00FC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 xml:space="preserve">1lb </w:t>
            </w:r>
          </w:p>
          <w:p w14:paraId="0B7D3946" w14:textId="77777777" w:rsidR="001A7CF4" w:rsidRPr="00A77B52" w:rsidRDefault="00A77B52" w:rsidP="00A77B52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$7.50</w:t>
            </w:r>
          </w:p>
        </w:tc>
        <w:tc>
          <w:tcPr>
            <w:tcW w:w="450" w:type="dxa"/>
          </w:tcPr>
          <w:p w14:paraId="5E0AF437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6547CE40" w14:textId="77777777" w:rsidR="000E7750" w:rsidRPr="00207082" w:rsidRDefault="000E7750" w:rsidP="000E7750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Silver Creek Sausage Elk, Venison,  8oz</w:t>
            </w:r>
          </w:p>
          <w:p w14:paraId="0EC05926" w14:textId="77777777" w:rsidR="003F481E" w:rsidRPr="00207082" w:rsidRDefault="00A77B52" w:rsidP="00A77B52">
            <w:pPr>
              <w:spacing w:befor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0E7750" w:rsidRPr="00207082">
              <w:rPr>
                <w:b/>
                <w:sz w:val="18"/>
                <w:szCs w:val="18"/>
              </w:rPr>
              <w:t>4.99</w:t>
            </w:r>
          </w:p>
        </w:tc>
        <w:tc>
          <w:tcPr>
            <w:tcW w:w="450" w:type="dxa"/>
          </w:tcPr>
          <w:p w14:paraId="0428CFDD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</w:tr>
      <w:tr w:rsidR="009500A0" w:rsidRPr="00207082" w14:paraId="2EBE6A99" w14:textId="77777777" w:rsidTr="003607D3">
        <w:trPr>
          <w:trHeight w:val="395"/>
        </w:trPr>
        <w:tc>
          <w:tcPr>
            <w:tcW w:w="2217" w:type="dxa"/>
          </w:tcPr>
          <w:p w14:paraId="1E4517EB" w14:textId="77777777" w:rsidR="009500A0" w:rsidRPr="00207082" w:rsidRDefault="00FA5F8D" w:rsidP="00FA5F8D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Tin Cup Whiskey</w:t>
            </w:r>
          </w:p>
          <w:p w14:paraId="5BB35967" w14:textId="77777777" w:rsidR="00996E4C" w:rsidRPr="00207082" w:rsidRDefault="00A77B52" w:rsidP="00FA5F8D">
            <w:pPr>
              <w:spacing w:befor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FA5F8D" w:rsidRPr="00207082">
              <w:rPr>
                <w:b/>
                <w:sz w:val="18"/>
                <w:szCs w:val="18"/>
              </w:rPr>
              <w:t>33</w:t>
            </w:r>
            <w:r w:rsidR="009500A0" w:rsidRPr="00207082">
              <w:rPr>
                <w:b/>
                <w:sz w:val="18"/>
                <w:szCs w:val="18"/>
              </w:rPr>
              <w:t>.99</w:t>
            </w:r>
          </w:p>
        </w:tc>
        <w:tc>
          <w:tcPr>
            <w:tcW w:w="450" w:type="dxa"/>
          </w:tcPr>
          <w:p w14:paraId="0A79A5C1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430" w:type="dxa"/>
          </w:tcPr>
          <w:p w14:paraId="77D88EB6" w14:textId="77777777" w:rsidR="00A77B52" w:rsidRPr="00207082" w:rsidRDefault="00A77B52" w:rsidP="003607D3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Phantom Chardonnay</w:t>
            </w:r>
          </w:p>
          <w:p w14:paraId="49E7E5C3" w14:textId="77777777" w:rsidR="00996E4C" w:rsidRPr="00A77B52" w:rsidRDefault="00A77B52" w:rsidP="003607D3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$16.99</w:t>
            </w:r>
          </w:p>
        </w:tc>
        <w:tc>
          <w:tcPr>
            <w:tcW w:w="450" w:type="dxa"/>
          </w:tcPr>
          <w:p w14:paraId="6066373D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4C62115A" w14:textId="77777777" w:rsidR="008C00FC" w:rsidRPr="00A77B52" w:rsidRDefault="008C00FC" w:rsidP="007D0644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Blueberry White Cheddar</w:t>
            </w:r>
            <w:r w:rsidR="007D06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72772F">
              <w:rPr>
                <w:b/>
                <w:sz w:val="18"/>
                <w:szCs w:val="18"/>
              </w:rPr>
              <w:t>lb</w:t>
            </w:r>
            <w:proofErr w:type="spellEnd"/>
            <w:r w:rsidR="00A77B52">
              <w:rPr>
                <w:b/>
                <w:sz w:val="18"/>
                <w:szCs w:val="18"/>
              </w:rPr>
              <w:t xml:space="preserve">    $12.50</w:t>
            </w:r>
          </w:p>
        </w:tc>
        <w:tc>
          <w:tcPr>
            <w:tcW w:w="450" w:type="dxa"/>
          </w:tcPr>
          <w:p w14:paraId="69407CA4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69FA7C56" w14:textId="77777777" w:rsidR="000E7750" w:rsidRPr="00207082" w:rsidRDefault="000E7750" w:rsidP="000E7750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Assorted Fruit</w:t>
            </w:r>
          </w:p>
          <w:p w14:paraId="4980EA80" w14:textId="77777777" w:rsidR="00996E4C" w:rsidRPr="00207082" w:rsidRDefault="00A77B52" w:rsidP="00A77B52">
            <w:pPr>
              <w:spacing w:befor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0E7750" w:rsidRPr="00207082">
              <w:rPr>
                <w:b/>
                <w:sz w:val="18"/>
                <w:szCs w:val="18"/>
              </w:rPr>
              <w:t>8.00</w:t>
            </w:r>
          </w:p>
        </w:tc>
        <w:tc>
          <w:tcPr>
            <w:tcW w:w="450" w:type="dxa"/>
          </w:tcPr>
          <w:p w14:paraId="71B1029E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</w:tr>
      <w:tr w:rsidR="009500A0" w:rsidRPr="00207082" w14:paraId="1346CD74" w14:textId="77777777" w:rsidTr="003607D3">
        <w:trPr>
          <w:trHeight w:val="620"/>
        </w:trPr>
        <w:tc>
          <w:tcPr>
            <w:tcW w:w="2217" w:type="dxa"/>
          </w:tcPr>
          <w:p w14:paraId="5A0C4B85" w14:textId="77777777" w:rsidR="009500A0" w:rsidRPr="00207082" w:rsidRDefault="00FA5F8D" w:rsidP="00FA5F8D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Korbel</w:t>
            </w:r>
          </w:p>
          <w:p w14:paraId="24BA0249" w14:textId="77777777" w:rsidR="00996E4C" w:rsidRPr="00207082" w:rsidRDefault="00A77B52" w:rsidP="00FA5F8D">
            <w:pPr>
              <w:spacing w:befor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FA5F8D" w:rsidRPr="00207082">
              <w:rPr>
                <w:b/>
                <w:sz w:val="18"/>
                <w:szCs w:val="18"/>
              </w:rPr>
              <w:t>21.99</w:t>
            </w:r>
          </w:p>
        </w:tc>
        <w:tc>
          <w:tcPr>
            <w:tcW w:w="450" w:type="dxa"/>
          </w:tcPr>
          <w:p w14:paraId="0EF6839D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430" w:type="dxa"/>
          </w:tcPr>
          <w:p w14:paraId="2223D064" w14:textId="77777777" w:rsidR="009500A0" w:rsidRPr="00207082" w:rsidRDefault="008C00FC" w:rsidP="008C00FC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 xml:space="preserve">Girl and Dragon Malbec, Cab </w:t>
            </w:r>
            <w:proofErr w:type="spellStart"/>
            <w:r w:rsidRPr="00207082">
              <w:rPr>
                <w:b/>
                <w:sz w:val="18"/>
                <w:szCs w:val="18"/>
              </w:rPr>
              <w:t>Sauv</w:t>
            </w:r>
            <w:proofErr w:type="spellEnd"/>
            <w:r w:rsidRPr="00207082">
              <w:rPr>
                <w:b/>
                <w:sz w:val="18"/>
                <w:szCs w:val="18"/>
              </w:rPr>
              <w:t>, or Pinot Grigio</w:t>
            </w:r>
          </w:p>
          <w:p w14:paraId="52FE4233" w14:textId="77777777" w:rsidR="00996E4C" w:rsidRPr="00207082" w:rsidRDefault="00A77B52" w:rsidP="00FA5F8D">
            <w:pPr>
              <w:spacing w:befor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8C00FC" w:rsidRPr="00207082">
              <w:rPr>
                <w:b/>
                <w:sz w:val="18"/>
                <w:szCs w:val="18"/>
              </w:rPr>
              <w:t>11</w:t>
            </w:r>
            <w:r w:rsidR="009500A0" w:rsidRPr="00207082">
              <w:rPr>
                <w:b/>
                <w:sz w:val="18"/>
                <w:szCs w:val="18"/>
              </w:rPr>
              <w:t>.99</w:t>
            </w:r>
          </w:p>
        </w:tc>
        <w:tc>
          <w:tcPr>
            <w:tcW w:w="450" w:type="dxa"/>
          </w:tcPr>
          <w:p w14:paraId="7F3E8F5E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1E0EF81F" w14:textId="77777777" w:rsidR="00A77B52" w:rsidRDefault="00755428" w:rsidP="00755428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Sharp 18mo Cheddar  </w:t>
            </w:r>
            <w:r w:rsidR="008C00FC" w:rsidRPr="00207082">
              <w:rPr>
                <w:b/>
                <w:sz w:val="18"/>
                <w:szCs w:val="18"/>
              </w:rPr>
              <w:t xml:space="preserve">1lb </w:t>
            </w:r>
          </w:p>
          <w:p w14:paraId="3F517130" w14:textId="77777777" w:rsidR="00996E4C" w:rsidRPr="00207082" w:rsidRDefault="00A77B52" w:rsidP="00A77B52">
            <w:pPr>
              <w:spacing w:before="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$8.00</w:t>
            </w:r>
          </w:p>
        </w:tc>
        <w:tc>
          <w:tcPr>
            <w:tcW w:w="450" w:type="dxa"/>
          </w:tcPr>
          <w:p w14:paraId="3270138F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10AB159E" w14:textId="77777777" w:rsidR="00335F26" w:rsidRDefault="0016455F" w:rsidP="0049787C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Butlers Irish Whiskey Chocolate (Truffle, Cream, Dark)</w:t>
            </w:r>
          </w:p>
          <w:p w14:paraId="0E68F883" w14:textId="77777777" w:rsidR="0016455F" w:rsidRPr="00207082" w:rsidRDefault="0016455F" w:rsidP="0049787C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$4.99</w:t>
            </w:r>
          </w:p>
          <w:p w14:paraId="6C127036" w14:textId="77777777" w:rsidR="00335F26" w:rsidRPr="00207082" w:rsidRDefault="00335F26" w:rsidP="00335F26">
            <w:pPr>
              <w:spacing w:before="0"/>
              <w:jc w:val="center"/>
              <w:rPr>
                <w:sz w:val="18"/>
                <w:szCs w:val="18"/>
              </w:rPr>
            </w:pPr>
          </w:p>
          <w:p w14:paraId="1A67B16B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170E1BA2" w14:textId="77777777" w:rsidR="00996E4C" w:rsidRPr="00207082" w:rsidRDefault="00996E4C" w:rsidP="00562601">
            <w:pPr>
              <w:spacing w:before="0"/>
              <w:rPr>
                <w:sz w:val="18"/>
                <w:szCs w:val="18"/>
              </w:rPr>
            </w:pPr>
          </w:p>
        </w:tc>
      </w:tr>
    </w:tbl>
    <w:p w14:paraId="1E448614" w14:textId="77777777" w:rsidR="006710D9" w:rsidRPr="006710D9" w:rsidRDefault="006710D9" w:rsidP="00DF18A6">
      <w:pPr>
        <w:spacing w:before="0"/>
        <w:jc w:val="center"/>
        <w:rPr>
          <w:sz w:val="44"/>
          <w:szCs w:val="44"/>
        </w:rPr>
      </w:pPr>
      <w:r w:rsidRPr="006710D9">
        <w:rPr>
          <w:sz w:val="44"/>
          <w:szCs w:val="44"/>
        </w:rPr>
        <w:t>RESERVE LIST</w:t>
      </w:r>
    </w:p>
    <w:p w14:paraId="45D863D0" w14:textId="77777777" w:rsidR="006710D9" w:rsidRDefault="006710D9" w:rsidP="00562601">
      <w:pPr>
        <w:spacing w:before="0"/>
        <w:rPr>
          <w:sz w:val="12"/>
        </w:rPr>
      </w:pPr>
    </w:p>
    <w:tbl>
      <w:tblPr>
        <w:tblStyle w:val="TableGrid"/>
        <w:tblW w:w="10767" w:type="dxa"/>
        <w:tblInd w:w="-602" w:type="dxa"/>
        <w:tblLook w:val="04A0" w:firstRow="1" w:lastRow="0" w:firstColumn="1" w:lastColumn="0" w:noHBand="0" w:noVBand="1"/>
      </w:tblPr>
      <w:tblGrid>
        <w:gridCol w:w="2217"/>
        <w:gridCol w:w="360"/>
        <w:gridCol w:w="2520"/>
        <w:gridCol w:w="450"/>
        <w:gridCol w:w="2160"/>
        <w:gridCol w:w="450"/>
        <w:gridCol w:w="2160"/>
        <w:gridCol w:w="450"/>
      </w:tblGrid>
      <w:tr w:rsidR="006710D9" w:rsidRPr="00207082" w14:paraId="59DE5C3D" w14:textId="77777777" w:rsidTr="006710D9">
        <w:trPr>
          <w:trHeight w:val="494"/>
        </w:trPr>
        <w:tc>
          <w:tcPr>
            <w:tcW w:w="2217" w:type="dxa"/>
          </w:tcPr>
          <w:p w14:paraId="197A0565" w14:textId="77777777" w:rsidR="00757F58" w:rsidRDefault="00757F58" w:rsidP="00C83E5F">
            <w:pPr>
              <w:spacing w:before="0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Whistlepig</w:t>
            </w:r>
            <w:proofErr w:type="spellEnd"/>
            <w:r>
              <w:rPr>
                <w:b/>
                <w:sz w:val="18"/>
                <w:szCs w:val="18"/>
              </w:rPr>
              <w:t xml:space="preserve"> Rye 15 yr.</w:t>
            </w:r>
          </w:p>
          <w:p w14:paraId="792DBD91" w14:textId="77777777" w:rsidR="006710D9" w:rsidRDefault="00757F58" w:rsidP="00C83E5F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Vermont State Oak </w:t>
            </w:r>
          </w:p>
          <w:p w14:paraId="6ACE679F" w14:textId="77777777" w:rsidR="006710D9" w:rsidRPr="00207082" w:rsidRDefault="00757F58" w:rsidP="00757F58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$229.00</w:t>
            </w:r>
          </w:p>
        </w:tc>
        <w:tc>
          <w:tcPr>
            <w:tcW w:w="360" w:type="dxa"/>
          </w:tcPr>
          <w:p w14:paraId="0B6A3A06" w14:textId="77777777" w:rsidR="006710D9" w:rsidRPr="00207082" w:rsidRDefault="006710D9" w:rsidP="00C83E5F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520" w:type="dxa"/>
          </w:tcPr>
          <w:p w14:paraId="0540A404" w14:textId="77777777" w:rsidR="006710D9" w:rsidRPr="00207082" w:rsidRDefault="00757F58" w:rsidP="00C83E5F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Jameson Gold Reserve</w:t>
            </w:r>
          </w:p>
          <w:p w14:paraId="1BE0EAE6" w14:textId="77777777" w:rsidR="00757F58" w:rsidRPr="00207082" w:rsidRDefault="006710D9" w:rsidP="00757F58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757F58">
              <w:rPr>
                <w:b/>
                <w:sz w:val="18"/>
                <w:szCs w:val="18"/>
              </w:rPr>
              <w:t>140.99</w:t>
            </w:r>
          </w:p>
        </w:tc>
        <w:tc>
          <w:tcPr>
            <w:tcW w:w="450" w:type="dxa"/>
          </w:tcPr>
          <w:p w14:paraId="1EA02AEF" w14:textId="77777777" w:rsidR="006710D9" w:rsidRPr="00207082" w:rsidRDefault="006710D9" w:rsidP="00C83E5F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019BE134" w14:textId="77777777" w:rsidR="006710D9" w:rsidRPr="00207082" w:rsidRDefault="00757F58" w:rsidP="00C83E5F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Johnny Walker 15 year (Green)</w:t>
            </w:r>
          </w:p>
          <w:p w14:paraId="541B3B37" w14:textId="77777777" w:rsidR="006710D9" w:rsidRPr="00207082" w:rsidRDefault="006710D9" w:rsidP="00757F58">
            <w:pPr>
              <w:spacing w:before="0"/>
              <w:jc w:val="center"/>
              <w:rPr>
                <w:b/>
                <w:sz w:val="18"/>
                <w:szCs w:val="18"/>
              </w:rPr>
            </w:pPr>
            <w:r w:rsidRPr="00207082">
              <w:rPr>
                <w:b/>
                <w:sz w:val="18"/>
                <w:szCs w:val="18"/>
              </w:rPr>
              <w:t>$</w:t>
            </w:r>
            <w:r w:rsidR="00757F58">
              <w:rPr>
                <w:b/>
                <w:sz w:val="18"/>
                <w:szCs w:val="18"/>
              </w:rPr>
              <w:t>59.99</w:t>
            </w:r>
          </w:p>
        </w:tc>
        <w:tc>
          <w:tcPr>
            <w:tcW w:w="450" w:type="dxa"/>
          </w:tcPr>
          <w:p w14:paraId="33BB9715" w14:textId="77777777" w:rsidR="006710D9" w:rsidRPr="00207082" w:rsidRDefault="006710D9" w:rsidP="00C83E5F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3E9FC75D" w14:textId="77777777" w:rsidR="006710D9" w:rsidRDefault="00757F58" w:rsidP="00C83E5F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Louis XIII Cognac </w:t>
            </w:r>
          </w:p>
          <w:p w14:paraId="12B0003F" w14:textId="77777777" w:rsidR="006710D9" w:rsidRPr="00207082" w:rsidRDefault="006710D9" w:rsidP="00757F58">
            <w:pPr>
              <w:spacing w:befor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757F58">
              <w:rPr>
                <w:b/>
                <w:sz w:val="18"/>
                <w:szCs w:val="18"/>
              </w:rPr>
              <w:t>2799.99</w:t>
            </w:r>
          </w:p>
        </w:tc>
        <w:tc>
          <w:tcPr>
            <w:tcW w:w="450" w:type="dxa"/>
          </w:tcPr>
          <w:p w14:paraId="050632FA" w14:textId="77777777" w:rsidR="006710D9" w:rsidRPr="00207082" w:rsidRDefault="006710D9" w:rsidP="00C83E5F">
            <w:pPr>
              <w:spacing w:before="0"/>
              <w:rPr>
                <w:sz w:val="18"/>
                <w:szCs w:val="18"/>
              </w:rPr>
            </w:pPr>
          </w:p>
        </w:tc>
      </w:tr>
    </w:tbl>
    <w:p w14:paraId="42856B93" w14:textId="77777777" w:rsidR="006710D9" w:rsidRDefault="006710D9" w:rsidP="00562601">
      <w:pPr>
        <w:spacing w:before="0"/>
        <w:rPr>
          <w:sz w:val="12"/>
        </w:rPr>
      </w:pPr>
    </w:p>
    <w:p w14:paraId="137CB0F6" w14:textId="77777777" w:rsidR="001B3EC3" w:rsidRDefault="001B3EC3" w:rsidP="00562601">
      <w:pPr>
        <w:spacing w:before="0"/>
        <w:rPr>
          <w:noProof/>
          <w:sz w:val="12"/>
        </w:rPr>
      </w:pPr>
    </w:p>
    <w:p w14:paraId="319D7694" w14:textId="77777777" w:rsidR="001B3EC3" w:rsidRDefault="001B3EC3" w:rsidP="00562601">
      <w:pPr>
        <w:spacing w:before="0"/>
        <w:rPr>
          <w:noProof/>
          <w:sz w:val="12"/>
        </w:rPr>
      </w:pPr>
    </w:p>
    <w:p w14:paraId="00DAE1DD" w14:textId="77777777" w:rsidR="0082757B" w:rsidRDefault="00543981" w:rsidP="00562601">
      <w:pPr>
        <w:spacing w:before="0"/>
        <w:rPr>
          <w:sz w:val="12"/>
        </w:rPr>
      </w:pPr>
      <w:r>
        <w:rPr>
          <w:noProof/>
          <w:sz w:val="12"/>
        </w:rPr>
        <w:drawing>
          <wp:anchor distT="0" distB="0" distL="114300" distR="114300" simplePos="0" relativeHeight="251663360" behindDoc="0" locked="0" layoutInCell="1" allowOverlap="1" wp14:anchorId="17169174" wp14:editId="57D6CBAE">
            <wp:simplePos x="0" y="0"/>
            <wp:positionH relativeFrom="page">
              <wp:posOffset>5682297</wp:posOffset>
            </wp:positionH>
            <wp:positionV relativeFrom="paragraph">
              <wp:posOffset>50484</wp:posOffset>
            </wp:positionV>
            <wp:extent cx="1851150" cy="1826446"/>
            <wp:effectExtent l="0" t="6667" r="9207" b="920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80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1150" cy="182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9C3">
        <w:rPr>
          <w:noProof/>
          <w:sz w:val="12"/>
        </w:rPr>
        <w:drawing>
          <wp:anchor distT="0" distB="0" distL="114300" distR="114300" simplePos="0" relativeHeight="251661312" behindDoc="0" locked="0" layoutInCell="1" allowOverlap="1" wp14:anchorId="6650C96B" wp14:editId="444C0DB3">
            <wp:simplePos x="0" y="0"/>
            <wp:positionH relativeFrom="column">
              <wp:posOffset>-754959</wp:posOffset>
            </wp:positionH>
            <wp:positionV relativeFrom="paragraph">
              <wp:posOffset>140897</wp:posOffset>
            </wp:positionV>
            <wp:extent cx="1810235" cy="1567933"/>
            <wp:effectExtent l="6667" t="0" r="6668" b="666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8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6"/>
                    <a:stretch/>
                  </pic:blipFill>
                  <pic:spPr bwMode="auto">
                    <a:xfrm rot="5400000">
                      <a:off x="0" y="0"/>
                      <a:ext cx="1810235" cy="156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9C3">
        <w:rPr>
          <w:noProof/>
          <w:sz w:val="12"/>
        </w:rPr>
        <w:drawing>
          <wp:anchor distT="0" distB="0" distL="114300" distR="114300" simplePos="0" relativeHeight="251660288" behindDoc="0" locked="0" layoutInCell="1" allowOverlap="1" wp14:anchorId="34B66139" wp14:editId="53BC8F56">
            <wp:simplePos x="0" y="0"/>
            <wp:positionH relativeFrom="margin">
              <wp:posOffset>2843004</wp:posOffset>
            </wp:positionH>
            <wp:positionV relativeFrom="paragraph">
              <wp:posOffset>80604</wp:posOffset>
            </wp:positionV>
            <wp:extent cx="1841516" cy="1709001"/>
            <wp:effectExtent l="9207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8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" r="20994"/>
                    <a:stretch/>
                  </pic:blipFill>
                  <pic:spPr bwMode="auto">
                    <a:xfrm rot="5400000">
                      <a:off x="0" y="0"/>
                      <a:ext cx="1841516" cy="170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78372" w14:textId="77777777" w:rsidR="001B3EC3" w:rsidRDefault="00BC59C3" w:rsidP="00562601">
      <w:pPr>
        <w:spacing w:before="0"/>
        <w:rPr>
          <w:noProof/>
          <w:sz w:val="12"/>
        </w:rPr>
      </w:pPr>
      <w:r>
        <w:rPr>
          <w:noProof/>
          <w:sz w:val="12"/>
        </w:rPr>
        <w:drawing>
          <wp:anchor distT="0" distB="0" distL="114300" distR="114300" simplePos="0" relativeHeight="251662336" behindDoc="0" locked="0" layoutInCell="1" allowOverlap="1" wp14:anchorId="03D3C8F6" wp14:editId="6ED13C5D">
            <wp:simplePos x="0" y="0"/>
            <wp:positionH relativeFrom="column">
              <wp:posOffset>1018914</wp:posOffset>
            </wp:positionH>
            <wp:positionV relativeFrom="paragraph">
              <wp:posOffset>23519</wp:posOffset>
            </wp:positionV>
            <wp:extent cx="1829128" cy="1614414"/>
            <wp:effectExtent l="0" t="698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9128" cy="161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940A" w14:textId="77777777" w:rsidR="00806FF3" w:rsidRPr="00562601" w:rsidRDefault="00806FF3" w:rsidP="00562601">
      <w:pPr>
        <w:spacing w:before="0"/>
        <w:rPr>
          <w:sz w:val="12"/>
        </w:rPr>
      </w:pPr>
    </w:p>
    <w:sectPr w:rsidR="00806FF3" w:rsidRPr="00562601" w:rsidSect="00210350">
      <w:headerReference w:type="default" r:id="rId15"/>
      <w:footerReference w:type="default" r:id="rId16"/>
      <w:pgSz w:w="12240" w:h="15840" w:code="1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6D9C5" w14:textId="77777777" w:rsidR="00805061" w:rsidRDefault="00805061" w:rsidP="00650259">
      <w:pPr>
        <w:spacing w:line="240" w:lineRule="auto"/>
      </w:pPr>
      <w:r>
        <w:separator/>
      </w:r>
    </w:p>
  </w:endnote>
  <w:endnote w:type="continuationSeparator" w:id="0">
    <w:p w14:paraId="358FA9B7" w14:textId="77777777" w:rsidR="00805061" w:rsidRDefault="0080506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A74FE4-2C30-CF44-A4BC-6B62C4A80167}"/>
    <w:embedBold r:id="rId2" w:fontKey="{0A336382-0A08-8341-9E40-B28B8F3E5992}"/>
    <w:embedItalic r:id="rId3" w:fontKey="{A6E0E89F-D216-C649-ABF9-913A52E10008}"/>
    <w:embedBoldItalic r:id="rId4" w:fontKey="{89001319-023D-774A-A2DB-B28207E905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9EEE240C-D828-E942-8AE8-2CFCC0C5EB34}"/>
    <w:embedBold r:id="rId6" w:fontKey="{1BB8126E-794F-BE44-83F5-6EED235065D2}"/>
    <w:embedItalic r:id="rId7" w:fontKey="{56A639E0-4F70-E744-9754-950E5D8688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47E2CCF3-801F-674D-BC2E-EAA4D603BC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B4F8084-36DF-B44A-9D2B-44170481AC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50518822-B86D-D64C-9B60-0359A83B9C3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F6F84D02-2DCF-5E44-A27D-98D20EC91B18}"/>
    <w:embedBold r:id="rId12" w:fontKey="{CEAB7D1A-92D7-A04D-9EB1-3296ED816206}"/>
    <w:embedItalic r:id="rId13" w:fontKey="{4EFA4B16-7111-B042-A5E2-3743179228B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6A22BC23-F7F8-D94F-861A-D10F36D2287D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BD0E64E6-D262-E942-BFE4-18D6AD9CF5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91C2C" w14:textId="77777777" w:rsidR="00D80F34" w:rsidRDefault="00D80F34"/>
  <w:tbl>
    <w:tblPr>
      <w:tblW w:w="5000" w:type="pct"/>
      <w:tblLook w:val="04A0" w:firstRow="1" w:lastRow="0" w:firstColumn="1" w:lastColumn="0" w:noHBand="0" w:noVBand="1"/>
    </w:tblPr>
    <w:tblGrid>
      <w:gridCol w:w="4896"/>
      <w:gridCol w:w="4896"/>
    </w:tblGrid>
    <w:tr w:rsidR="00D80F34" w:rsidRPr="00562601" w14:paraId="6DD49267" w14:textId="77777777" w:rsidTr="00562601">
      <w:tc>
        <w:tcPr>
          <w:tcW w:w="2500" w:type="pct"/>
          <w:vAlign w:val="center"/>
        </w:tcPr>
        <w:p w14:paraId="3C7A853F" w14:textId="77777777" w:rsidR="00D80F34" w:rsidRPr="00562601" w:rsidRDefault="00757F58" w:rsidP="00210350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220 State Street, Racine WI 53403</w:t>
          </w:r>
        </w:p>
      </w:tc>
      <w:tc>
        <w:tcPr>
          <w:tcW w:w="2500" w:type="pct"/>
          <w:vAlign w:val="center"/>
        </w:tcPr>
        <w:p w14:paraId="4356A3BE" w14:textId="77777777" w:rsidR="00D80F34" w:rsidRPr="00562601" w:rsidRDefault="00757F58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   Phone:   262.898.0279                                                  </w:t>
          </w:r>
          <w:r w:rsidR="00D80F34">
            <w:rPr>
              <w:sz w:val="18"/>
              <w:szCs w:val="24"/>
            </w:rPr>
            <w:t>L=Local</w:t>
          </w:r>
        </w:p>
      </w:tc>
    </w:tr>
  </w:tbl>
  <w:p w14:paraId="0F016638" w14:textId="77777777" w:rsidR="00D80F34" w:rsidRDefault="00D80F34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9FD84" w14:textId="77777777" w:rsidR="00805061" w:rsidRDefault="00805061" w:rsidP="00650259">
      <w:pPr>
        <w:spacing w:line="240" w:lineRule="auto"/>
      </w:pPr>
      <w:r>
        <w:separator/>
      </w:r>
    </w:p>
  </w:footnote>
  <w:footnote w:type="continuationSeparator" w:id="0">
    <w:p w14:paraId="5DCF3F4A" w14:textId="77777777" w:rsidR="00805061" w:rsidRDefault="0080506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322" w:type="pct"/>
      <w:tblInd w:w="-630" w:type="dxa"/>
      <w:shd w:val="clear" w:color="auto" w:fill="731F1C" w:themeFill="accent5"/>
      <w:tblLook w:val="04A0" w:firstRow="1" w:lastRow="0" w:firstColumn="1" w:lastColumn="0" w:noHBand="0" w:noVBand="1"/>
    </w:tblPr>
    <w:tblGrid>
      <w:gridCol w:w="271"/>
      <w:gridCol w:w="10152"/>
    </w:tblGrid>
    <w:tr w:rsidR="00D80F34" w:rsidRPr="00562601" w14:paraId="5678F2C1" w14:textId="77777777" w:rsidTr="00210350">
      <w:trPr>
        <w:trHeight w:val="990"/>
      </w:trPr>
      <w:tc>
        <w:tcPr>
          <w:tcW w:w="130" w:type="pct"/>
          <w:shd w:val="clear" w:color="auto" w:fill="731F1C" w:themeFill="accent5"/>
          <w:vAlign w:val="center"/>
        </w:tcPr>
        <w:p w14:paraId="0ACE4D92" w14:textId="77777777" w:rsidR="00D80F34" w:rsidRPr="00210350" w:rsidRDefault="00D80F34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32"/>
              <w:szCs w:val="32"/>
            </w:rPr>
          </w:pPr>
        </w:p>
      </w:tc>
      <w:tc>
        <w:tcPr>
          <w:tcW w:w="4870" w:type="pct"/>
          <w:shd w:val="clear" w:color="auto" w:fill="731F1C" w:themeFill="accent5"/>
          <w:vAlign w:val="center"/>
        </w:tcPr>
        <w:p w14:paraId="27828D71" w14:textId="77777777" w:rsidR="00D80F34" w:rsidRPr="00210350" w:rsidRDefault="00D80F34" w:rsidP="00C62D84">
          <w:pPr>
            <w:pStyle w:val="Header"/>
            <w:rPr>
              <w:sz w:val="32"/>
              <w:szCs w:val="32"/>
            </w:rPr>
          </w:pPr>
          <w:r w:rsidRPr="00210350">
            <w:rPr>
              <w:sz w:val="40"/>
              <w:szCs w:val="40"/>
            </w:rPr>
            <w:t>Carriage House Liquor Company</w:t>
          </w:r>
          <w:r w:rsidRPr="00210350">
            <w:rPr>
              <w:sz w:val="32"/>
              <w:szCs w:val="32"/>
            </w:rPr>
            <w:t xml:space="preserve"> Holiday Baskets</w:t>
          </w:r>
          <w:r>
            <w:rPr>
              <w:sz w:val="32"/>
              <w:szCs w:val="32"/>
            </w:rPr>
            <w:t xml:space="preserve"> Order Form</w:t>
          </w:r>
        </w:p>
      </w:tc>
    </w:tr>
  </w:tbl>
  <w:p w14:paraId="7905B39F" w14:textId="77777777" w:rsidR="00A629E9" w:rsidRDefault="00A629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A475205"/>
    <w:multiLevelType w:val="hybridMultilevel"/>
    <w:tmpl w:val="0F22D30C"/>
    <w:lvl w:ilvl="0" w:tplc="CE227C1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E22D9"/>
    <w:multiLevelType w:val="hybridMultilevel"/>
    <w:tmpl w:val="DD127B86"/>
    <w:lvl w:ilvl="0" w:tplc="AE10076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66E7E"/>
    <w:multiLevelType w:val="hybridMultilevel"/>
    <w:tmpl w:val="B7889622"/>
    <w:lvl w:ilvl="0" w:tplc="D160FA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02A5363"/>
    <w:multiLevelType w:val="hybridMultilevel"/>
    <w:tmpl w:val="24A6428C"/>
    <w:lvl w:ilvl="0" w:tplc="8AAA125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2"/>
  </w:num>
  <w:num w:numId="7">
    <w:abstractNumId w:val="7"/>
  </w:num>
  <w:num w:numId="8">
    <w:abstractNumId w:val="11"/>
  </w:num>
  <w:num w:numId="9">
    <w:abstractNumId w:val="20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5"/>
  </w:num>
  <w:num w:numId="19">
    <w:abstractNumId w:val="21"/>
  </w:num>
  <w:num w:numId="20">
    <w:abstractNumId w:val="15"/>
  </w:num>
  <w:num w:numId="21">
    <w:abstractNumId w:val="24"/>
  </w:num>
  <w:num w:numId="22">
    <w:abstractNumId w:val="5"/>
  </w:num>
  <w:num w:numId="23">
    <w:abstractNumId w:val="16"/>
  </w:num>
  <w:num w:numId="24">
    <w:abstractNumId w:val="23"/>
  </w:num>
  <w:num w:numId="25">
    <w:abstractNumId w:val="1"/>
  </w:num>
  <w:num w:numId="2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D84"/>
    <w:rsid w:val="00003B30"/>
    <w:rsid w:val="00045CA6"/>
    <w:rsid w:val="00052382"/>
    <w:rsid w:val="0006568A"/>
    <w:rsid w:val="00074C02"/>
    <w:rsid w:val="00076F0F"/>
    <w:rsid w:val="00084253"/>
    <w:rsid w:val="00095833"/>
    <w:rsid w:val="00097F46"/>
    <w:rsid w:val="000D1F49"/>
    <w:rsid w:val="000E7750"/>
    <w:rsid w:val="000F5C88"/>
    <w:rsid w:val="0016455F"/>
    <w:rsid w:val="001727CA"/>
    <w:rsid w:val="001A7CF4"/>
    <w:rsid w:val="001B3EC3"/>
    <w:rsid w:val="00207082"/>
    <w:rsid w:val="00210350"/>
    <w:rsid w:val="00261C01"/>
    <w:rsid w:val="002A4ED5"/>
    <w:rsid w:val="002B69B4"/>
    <w:rsid w:val="002C56E6"/>
    <w:rsid w:val="002D3A9F"/>
    <w:rsid w:val="00334ECA"/>
    <w:rsid w:val="00335F26"/>
    <w:rsid w:val="0034261F"/>
    <w:rsid w:val="00354B3D"/>
    <w:rsid w:val="003607D3"/>
    <w:rsid w:val="00361E11"/>
    <w:rsid w:val="003B4744"/>
    <w:rsid w:val="003C528D"/>
    <w:rsid w:val="003E6B04"/>
    <w:rsid w:val="003F0847"/>
    <w:rsid w:val="003F481E"/>
    <w:rsid w:val="003F4B08"/>
    <w:rsid w:val="0040090B"/>
    <w:rsid w:val="00446538"/>
    <w:rsid w:val="0046302A"/>
    <w:rsid w:val="00480CF2"/>
    <w:rsid w:val="00487D2D"/>
    <w:rsid w:val="0049787C"/>
    <w:rsid w:val="004D5D62"/>
    <w:rsid w:val="005112D0"/>
    <w:rsid w:val="00517145"/>
    <w:rsid w:val="00543981"/>
    <w:rsid w:val="00562601"/>
    <w:rsid w:val="0057256E"/>
    <w:rsid w:val="00577E06"/>
    <w:rsid w:val="00582B1C"/>
    <w:rsid w:val="005908EF"/>
    <w:rsid w:val="005A3BF7"/>
    <w:rsid w:val="005D4528"/>
    <w:rsid w:val="005F2035"/>
    <w:rsid w:val="005F7990"/>
    <w:rsid w:val="0060347A"/>
    <w:rsid w:val="00620009"/>
    <w:rsid w:val="00636524"/>
    <w:rsid w:val="0063739C"/>
    <w:rsid w:val="006477B7"/>
    <w:rsid w:val="00650192"/>
    <w:rsid w:val="00650259"/>
    <w:rsid w:val="00656037"/>
    <w:rsid w:val="006710D9"/>
    <w:rsid w:val="00681E7A"/>
    <w:rsid w:val="0072772F"/>
    <w:rsid w:val="00755428"/>
    <w:rsid w:val="00757F58"/>
    <w:rsid w:val="00770F25"/>
    <w:rsid w:val="00785D7D"/>
    <w:rsid w:val="00787DD4"/>
    <w:rsid w:val="00797892"/>
    <w:rsid w:val="007A35A8"/>
    <w:rsid w:val="007B03DE"/>
    <w:rsid w:val="007B0A85"/>
    <w:rsid w:val="007C6A52"/>
    <w:rsid w:val="007D0644"/>
    <w:rsid w:val="007F485A"/>
    <w:rsid w:val="00805061"/>
    <w:rsid w:val="00806FF3"/>
    <w:rsid w:val="0082043E"/>
    <w:rsid w:val="0082757B"/>
    <w:rsid w:val="008C00FC"/>
    <w:rsid w:val="008E203A"/>
    <w:rsid w:val="00905BCD"/>
    <w:rsid w:val="00910F06"/>
    <w:rsid w:val="0091229C"/>
    <w:rsid w:val="00912A2F"/>
    <w:rsid w:val="0093180D"/>
    <w:rsid w:val="00934A5A"/>
    <w:rsid w:val="00940E73"/>
    <w:rsid w:val="009500A0"/>
    <w:rsid w:val="0098597D"/>
    <w:rsid w:val="00991B30"/>
    <w:rsid w:val="00996E4C"/>
    <w:rsid w:val="009B3675"/>
    <w:rsid w:val="009B5E10"/>
    <w:rsid w:val="009D406B"/>
    <w:rsid w:val="009F2638"/>
    <w:rsid w:val="009F619A"/>
    <w:rsid w:val="009F6DDE"/>
    <w:rsid w:val="00A370A8"/>
    <w:rsid w:val="00A50C1C"/>
    <w:rsid w:val="00A60442"/>
    <w:rsid w:val="00A629E9"/>
    <w:rsid w:val="00A703A0"/>
    <w:rsid w:val="00A77B52"/>
    <w:rsid w:val="00AC1300"/>
    <w:rsid w:val="00AC2926"/>
    <w:rsid w:val="00AF59A7"/>
    <w:rsid w:val="00B04A50"/>
    <w:rsid w:val="00B14F87"/>
    <w:rsid w:val="00B160CA"/>
    <w:rsid w:val="00B62C3A"/>
    <w:rsid w:val="00BC59C3"/>
    <w:rsid w:val="00BD2B69"/>
    <w:rsid w:val="00BD4753"/>
    <w:rsid w:val="00BD5CB1"/>
    <w:rsid w:val="00BE62EE"/>
    <w:rsid w:val="00C003BA"/>
    <w:rsid w:val="00C427EB"/>
    <w:rsid w:val="00C46878"/>
    <w:rsid w:val="00C62D84"/>
    <w:rsid w:val="00C756E7"/>
    <w:rsid w:val="00C81922"/>
    <w:rsid w:val="00C930D4"/>
    <w:rsid w:val="00CB4A51"/>
    <w:rsid w:val="00CD4532"/>
    <w:rsid w:val="00CD47B0"/>
    <w:rsid w:val="00CE6104"/>
    <w:rsid w:val="00CE7918"/>
    <w:rsid w:val="00D16163"/>
    <w:rsid w:val="00D66D58"/>
    <w:rsid w:val="00D80F34"/>
    <w:rsid w:val="00DB3FAD"/>
    <w:rsid w:val="00DD447B"/>
    <w:rsid w:val="00DF0832"/>
    <w:rsid w:val="00DF18A6"/>
    <w:rsid w:val="00E35629"/>
    <w:rsid w:val="00E573D9"/>
    <w:rsid w:val="00E61C09"/>
    <w:rsid w:val="00E677FE"/>
    <w:rsid w:val="00E87E0E"/>
    <w:rsid w:val="00EB3B58"/>
    <w:rsid w:val="00EC7359"/>
    <w:rsid w:val="00EE3054"/>
    <w:rsid w:val="00F00606"/>
    <w:rsid w:val="00F01256"/>
    <w:rsid w:val="00F04E1F"/>
    <w:rsid w:val="00F5418C"/>
    <w:rsid w:val="00F549BE"/>
    <w:rsid w:val="00F94902"/>
    <w:rsid w:val="00FA5F8D"/>
    <w:rsid w:val="00FC7475"/>
    <w:rsid w:val="00FE2E33"/>
    <w:rsid w:val="00FE78A0"/>
    <w:rsid w:val="00FF2887"/>
    <w:rsid w:val="00FF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981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2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2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931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arriageHous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E51ADE73D3947E0A848721B34F86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293FF-1C43-41C8-B070-B5CE1D020195}"/>
      </w:docPartPr>
      <w:docPartBody>
        <w:p w:rsidR="00A020D7" w:rsidRDefault="00133B6A" w:rsidP="00133B6A">
          <w:pPr>
            <w:pStyle w:val="1E51ADE73D3947E0A848721B34F86612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A951151589AE40199D59F345FBA7C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42D7D-6930-4784-B551-78E0122F4872}"/>
      </w:docPartPr>
      <w:docPartBody>
        <w:p w:rsidR="00A020D7" w:rsidRDefault="00133B6A" w:rsidP="00133B6A">
          <w:pPr>
            <w:pStyle w:val="A951151589AE40199D59F345FBA7C7A0"/>
          </w:pPr>
          <w:r w:rsidRPr="002A4ED5">
            <w:rPr>
              <w:rFonts w:eastAsia="Calibri"/>
            </w:rPr>
            <w:t>Email</w:t>
          </w:r>
        </w:p>
      </w:docPartBody>
    </w:docPart>
    <w:docPart>
      <w:docPartPr>
        <w:name w:val="D646218B43E741D2ABA45F3A636FD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ACCA6-5D65-4E64-A73E-6A65667E9B18}"/>
      </w:docPartPr>
      <w:docPartBody>
        <w:p w:rsidR="00A020D7" w:rsidRDefault="00133B6A" w:rsidP="00133B6A">
          <w:pPr>
            <w:pStyle w:val="D646218B43E741D2ABA45F3A636FD672"/>
          </w:pPr>
          <w:r w:rsidRPr="002A4ED5">
            <w:rPr>
              <w:rFonts w:eastAsia="Calibri"/>
            </w:rPr>
            <w:t>Address</w:t>
          </w:r>
        </w:p>
      </w:docPartBody>
    </w:docPart>
    <w:docPart>
      <w:docPartPr>
        <w:name w:val="9A1C92B2F5BD45C3A8158373195FE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59973-35F5-4251-8A2C-7F7B9AC76BA1}"/>
      </w:docPartPr>
      <w:docPartBody>
        <w:p w:rsidR="00A020D7" w:rsidRDefault="00133B6A" w:rsidP="00133B6A">
          <w:pPr>
            <w:pStyle w:val="9A1C92B2F5BD45C3A8158373195FE22F"/>
          </w:pPr>
          <w:r w:rsidRPr="002A4ED5">
            <w:rPr>
              <w:rFonts w:eastAsia="Calibri"/>
            </w:rPr>
            <w:t>City/State/Zip</w:t>
          </w:r>
        </w:p>
      </w:docPartBody>
    </w:docPart>
    <w:docPart>
      <w:docPartPr>
        <w:name w:val="9CEB756EEB144FAABBDDFF6872C64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B09E-24E0-426E-849D-B9395A94EBF3}"/>
      </w:docPartPr>
      <w:docPartBody>
        <w:p w:rsidR="00A020D7" w:rsidRDefault="00A020D7" w:rsidP="00A020D7">
          <w:pPr>
            <w:pStyle w:val="9CEB756EEB144FAABBDDFF6872C641A0"/>
          </w:pPr>
          <w:r w:rsidRPr="002A4ED5">
            <w:rPr>
              <w:rFonts w:eastAsia="Calibri"/>
              <w:b/>
              <w:noProof/>
            </w:rPr>
            <w:t>Item</w:t>
          </w:r>
        </w:p>
      </w:docPartBody>
    </w:docPart>
    <w:docPart>
      <w:docPartPr>
        <w:name w:val="398009051A8E4A7CA69AB027FF07D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54F84-B45B-4620-BA95-D13719491160}"/>
      </w:docPartPr>
      <w:docPartBody>
        <w:p w:rsidR="00A020D7" w:rsidRDefault="00A020D7" w:rsidP="00A020D7">
          <w:pPr>
            <w:pStyle w:val="398009051A8E4A7CA69AB027FF07DB00"/>
          </w:pPr>
          <w:r w:rsidRPr="002A4ED5">
            <w:rPr>
              <w:rFonts w:eastAsia="Calibri"/>
              <w:b/>
              <w:noProof/>
            </w:rPr>
            <w:t>Description</w:t>
          </w:r>
        </w:p>
      </w:docPartBody>
    </w:docPart>
    <w:docPart>
      <w:docPartPr>
        <w:name w:val="2CB3331E71DB4632B09214D54DBEE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5E19-8723-464C-9363-F4DE20E044DD}"/>
      </w:docPartPr>
      <w:docPartBody>
        <w:p w:rsidR="00A020D7" w:rsidRDefault="00A020D7" w:rsidP="00A020D7">
          <w:pPr>
            <w:pStyle w:val="2CB3331E71DB4632B09214D54DBEECCD"/>
          </w:pPr>
          <w:r w:rsidRPr="002A4ED5">
            <w:rPr>
              <w:rFonts w:eastAsia="Calibri"/>
              <w:b/>
              <w:noProof/>
            </w:rPr>
            <w:t>Quantity</w:t>
          </w:r>
        </w:p>
      </w:docPartBody>
    </w:docPart>
    <w:docPart>
      <w:docPartPr>
        <w:name w:val="8C8692A991C745668772D60331F03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C2483-CDB2-4EFE-9385-24917E359DCE}"/>
      </w:docPartPr>
      <w:docPartBody>
        <w:p w:rsidR="00A020D7" w:rsidRDefault="00A020D7" w:rsidP="00A020D7">
          <w:pPr>
            <w:pStyle w:val="8C8692A991C745668772D60331F0322A"/>
          </w:pPr>
          <w:r w:rsidRPr="002A4ED5">
            <w:rPr>
              <w:rFonts w:eastAsia="Calibri"/>
              <w:b/>
              <w:noProof/>
            </w:rPr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B6A"/>
    <w:rsid w:val="000B608D"/>
    <w:rsid w:val="00133B6A"/>
    <w:rsid w:val="00241D53"/>
    <w:rsid w:val="006619FC"/>
    <w:rsid w:val="00984E50"/>
    <w:rsid w:val="00A020D7"/>
    <w:rsid w:val="00BA118B"/>
    <w:rsid w:val="00CA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D91661C51A42E98CD8AE1BD073DD56">
    <w:name w:val="BFD91661C51A42E98CD8AE1BD073DD56"/>
  </w:style>
  <w:style w:type="paragraph" w:customStyle="1" w:styleId="F2A40C4315DA4197891EFC0A54F1C336">
    <w:name w:val="F2A40C4315DA4197891EFC0A54F1C336"/>
  </w:style>
  <w:style w:type="paragraph" w:customStyle="1" w:styleId="C5146D2D5BF94BEDA2B44F936543B014">
    <w:name w:val="C5146D2D5BF94BEDA2B44F936543B014"/>
  </w:style>
  <w:style w:type="paragraph" w:customStyle="1" w:styleId="E75A23C226D1460AACAD17E0BD0227ED">
    <w:name w:val="E75A23C226D1460AACAD17E0BD0227ED"/>
  </w:style>
  <w:style w:type="paragraph" w:customStyle="1" w:styleId="114C8DE35DC24C299AFA8B763337D4EB">
    <w:name w:val="114C8DE35DC24C299AFA8B763337D4EB"/>
  </w:style>
  <w:style w:type="paragraph" w:customStyle="1" w:styleId="CB4881F217DB4A629D715E10D1CBF996">
    <w:name w:val="CB4881F217DB4A629D715E10D1CBF996"/>
  </w:style>
  <w:style w:type="paragraph" w:customStyle="1" w:styleId="D866C56080734E52AECB6FBBEEED98C3">
    <w:name w:val="D866C56080734E52AECB6FBBEEED98C3"/>
  </w:style>
  <w:style w:type="paragraph" w:customStyle="1" w:styleId="9790DD342613451089BBA9328FB082D2">
    <w:name w:val="9790DD342613451089BBA9328FB082D2"/>
  </w:style>
  <w:style w:type="paragraph" w:customStyle="1" w:styleId="086BB799A8FF41F7BDE6FD66EE8E2168">
    <w:name w:val="086BB799A8FF41F7BDE6FD66EE8E2168"/>
  </w:style>
  <w:style w:type="paragraph" w:customStyle="1" w:styleId="8D5EAE8919A34E87AC7A4710E29F797F">
    <w:name w:val="8D5EAE8919A34E87AC7A4710E29F797F"/>
  </w:style>
  <w:style w:type="paragraph" w:customStyle="1" w:styleId="6DEAFBCE58C74E8EB94ABA6228855DBF">
    <w:name w:val="6DEAFBCE58C74E8EB94ABA6228855DBF"/>
  </w:style>
  <w:style w:type="paragraph" w:customStyle="1" w:styleId="4EFD2C56A3B94B409EE72F48016C8542">
    <w:name w:val="4EFD2C56A3B94B409EE72F48016C8542"/>
  </w:style>
  <w:style w:type="paragraph" w:customStyle="1" w:styleId="58667D94B1A9402B828D86CA18E0F797">
    <w:name w:val="58667D94B1A9402B828D86CA18E0F797"/>
  </w:style>
  <w:style w:type="paragraph" w:customStyle="1" w:styleId="FE5259799721465993BDFB63876F2099">
    <w:name w:val="FE5259799721465993BDFB63876F2099"/>
  </w:style>
  <w:style w:type="paragraph" w:customStyle="1" w:styleId="C56778196FFB4C19BF512C74E748FFD7">
    <w:name w:val="C56778196FFB4C19BF512C74E748FFD7"/>
  </w:style>
  <w:style w:type="paragraph" w:customStyle="1" w:styleId="5DE3CB538F4D4E11818A3E1BBE966431">
    <w:name w:val="5DE3CB538F4D4E11818A3E1BBE966431"/>
    <w:rsid w:val="00133B6A"/>
  </w:style>
  <w:style w:type="paragraph" w:customStyle="1" w:styleId="C17D1766B81A44F88AAF149947FCF20D">
    <w:name w:val="C17D1766B81A44F88AAF149947FCF20D"/>
    <w:rsid w:val="00133B6A"/>
  </w:style>
  <w:style w:type="paragraph" w:customStyle="1" w:styleId="1188A1F16C3E47D5B4DE750F9DB723E3">
    <w:name w:val="1188A1F16C3E47D5B4DE750F9DB723E3"/>
    <w:rsid w:val="00133B6A"/>
  </w:style>
  <w:style w:type="paragraph" w:customStyle="1" w:styleId="824D3A3E4A574C879ED2F26AE417E33B">
    <w:name w:val="824D3A3E4A574C879ED2F26AE417E33B"/>
    <w:rsid w:val="00133B6A"/>
  </w:style>
  <w:style w:type="paragraph" w:customStyle="1" w:styleId="11CEEFF3830C460AA71BCACD02AAB8C8">
    <w:name w:val="11CEEFF3830C460AA71BCACD02AAB8C8"/>
    <w:rsid w:val="00133B6A"/>
  </w:style>
  <w:style w:type="paragraph" w:customStyle="1" w:styleId="1F3D683A3FBD446EA83D64A1E7D0AAF6">
    <w:name w:val="1F3D683A3FBD446EA83D64A1E7D0AAF6"/>
    <w:rsid w:val="00133B6A"/>
  </w:style>
  <w:style w:type="paragraph" w:customStyle="1" w:styleId="DB3BC6C97A9840A397A305C86E28D207">
    <w:name w:val="DB3BC6C97A9840A397A305C86E28D207"/>
    <w:rsid w:val="00133B6A"/>
  </w:style>
  <w:style w:type="paragraph" w:customStyle="1" w:styleId="10DBB67C17084623B809936798105B34">
    <w:name w:val="10DBB67C17084623B809936798105B34"/>
    <w:rsid w:val="00133B6A"/>
  </w:style>
  <w:style w:type="paragraph" w:customStyle="1" w:styleId="1E51ADE73D3947E0A848721B34F86612">
    <w:name w:val="1E51ADE73D3947E0A848721B34F86612"/>
    <w:rsid w:val="00133B6A"/>
  </w:style>
  <w:style w:type="paragraph" w:customStyle="1" w:styleId="A951151589AE40199D59F345FBA7C7A0">
    <w:name w:val="A951151589AE40199D59F345FBA7C7A0"/>
    <w:rsid w:val="00133B6A"/>
  </w:style>
  <w:style w:type="paragraph" w:customStyle="1" w:styleId="D646218B43E741D2ABA45F3A636FD672">
    <w:name w:val="D646218B43E741D2ABA45F3A636FD672"/>
    <w:rsid w:val="00133B6A"/>
  </w:style>
  <w:style w:type="paragraph" w:customStyle="1" w:styleId="9A1C92B2F5BD45C3A8158373195FE22F">
    <w:name w:val="9A1C92B2F5BD45C3A8158373195FE22F"/>
    <w:rsid w:val="00133B6A"/>
  </w:style>
  <w:style w:type="paragraph" w:customStyle="1" w:styleId="7090A02038524652BD879DF7430C7213">
    <w:name w:val="7090A02038524652BD879DF7430C7213"/>
    <w:rsid w:val="00133B6A"/>
  </w:style>
  <w:style w:type="paragraph" w:customStyle="1" w:styleId="F57AFA79FF24424CB30EE3C114F37EC1">
    <w:name w:val="F57AFA79FF24424CB30EE3C114F37EC1"/>
    <w:rsid w:val="00133B6A"/>
  </w:style>
  <w:style w:type="paragraph" w:customStyle="1" w:styleId="9E8035DAD34446EC993B0A6B1F2042FB">
    <w:name w:val="9E8035DAD34446EC993B0A6B1F2042FB"/>
    <w:rsid w:val="00133B6A"/>
  </w:style>
  <w:style w:type="paragraph" w:customStyle="1" w:styleId="EF69FE0B14CB4E36BEEADD79A1E9D4DC">
    <w:name w:val="EF69FE0B14CB4E36BEEADD79A1E9D4DC"/>
    <w:rsid w:val="00133B6A"/>
  </w:style>
  <w:style w:type="paragraph" w:customStyle="1" w:styleId="E62FBE375CB548D59AB0F8BF4A40B5B2">
    <w:name w:val="E62FBE375CB548D59AB0F8BF4A40B5B2"/>
    <w:rsid w:val="00133B6A"/>
  </w:style>
  <w:style w:type="paragraph" w:customStyle="1" w:styleId="9E462B9A8FD54FBC9D72CA1212F9064E">
    <w:name w:val="9E462B9A8FD54FBC9D72CA1212F9064E"/>
    <w:rsid w:val="00133B6A"/>
  </w:style>
  <w:style w:type="paragraph" w:customStyle="1" w:styleId="251132ADDDAC4305BA369C7BC1D48805">
    <w:name w:val="251132ADDDAC4305BA369C7BC1D48805"/>
    <w:rsid w:val="00133B6A"/>
  </w:style>
  <w:style w:type="paragraph" w:customStyle="1" w:styleId="14967239DC4F431AA2A4C3A361E756E2">
    <w:name w:val="14967239DC4F431AA2A4C3A361E756E2"/>
    <w:rsid w:val="00133B6A"/>
  </w:style>
  <w:style w:type="paragraph" w:customStyle="1" w:styleId="72F40E40A9184CE6A726632EF79CF17E">
    <w:name w:val="72F40E40A9184CE6A726632EF79CF17E"/>
    <w:rsid w:val="00133B6A"/>
  </w:style>
  <w:style w:type="paragraph" w:customStyle="1" w:styleId="2A8ACD4A1D5B4854B256B70E3104BA52">
    <w:name w:val="2A8ACD4A1D5B4854B256B70E3104BA52"/>
    <w:rsid w:val="00133B6A"/>
  </w:style>
  <w:style w:type="paragraph" w:customStyle="1" w:styleId="84BF823C084744B6976EBFBD616D292C">
    <w:name w:val="84BF823C084744B6976EBFBD616D292C"/>
    <w:rsid w:val="00133B6A"/>
  </w:style>
  <w:style w:type="paragraph" w:customStyle="1" w:styleId="E4203A0AD7154EF19F4FE7ECF580A6B0">
    <w:name w:val="E4203A0AD7154EF19F4FE7ECF580A6B0"/>
    <w:rsid w:val="00133B6A"/>
  </w:style>
  <w:style w:type="paragraph" w:customStyle="1" w:styleId="67D975E06EF64398BD706A84D4C8ADBA">
    <w:name w:val="67D975E06EF64398BD706A84D4C8ADBA"/>
    <w:rsid w:val="00133B6A"/>
  </w:style>
  <w:style w:type="paragraph" w:customStyle="1" w:styleId="E784B874486A41EEB45C5800AEBF79D2">
    <w:name w:val="E784B874486A41EEB45C5800AEBF79D2"/>
    <w:rsid w:val="00133B6A"/>
  </w:style>
  <w:style w:type="paragraph" w:customStyle="1" w:styleId="851411D6F64B4AF2BFCEBF2C0EE7912F">
    <w:name w:val="851411D6F64B4AF2BFCEBF2C0EE7912F"/>
    <w:rsid w:val="00133B6A"/>
  </w:style>
  <w:style w:type="paragraph" w:customStyle="1" w:styleId="8CAFA642B4D1414182624E82D9A64CB7">
    <w:name w:val="8CAFA642B4D1414182624E82D9A64CB7"/>
    <w:rsid w:val="00133B6A"/>
  </w:style>
  <w:style w:type="paragraph" w:customStyle="1" w:styleId="0D25C5E560E340FB921970A5902F764D">
    <w:name w:val="0D25C5E560E340FB921970A5902F764D"/>
    <w:rsid w:val="00133B6A"/>
  </w:style>
  <w:style w:type="paragraph" w:customStyle="1" w:styleId="A85CA052E49E4935A9487C0113BABB17">
    <w:name w:val="A85CA052E49E4935A9487C0113BABB17"/>
    <w:rsid w:val="00133B6A"/>
  </w:style>
  <w:style w:type="paragraph" w:customStyle="1" w:styleId="F927880A440D4F9CB1E44AAECBD24EB3">
    <w:name w:val="F927880A440D4F9CB1E44AAECBD24EB3"/>
    <w:rsid w:val="00133B6A"/>
  </w:style>
  <w:style w:type="paragraph" w:customStyle="1" w:styleId="4C71064643414BFE956A7EC5CFD4621E">
    <w:name w:val="4C71064643414BFE956A7EC5CFD4621E"/>
    <w:rsid w:val="00133B6A"/>
  </w:style>
  <w:style w:type="paragraph" w:customStyle="1" w:styleId="F92DEAA6B96E4D86BB700179B24458D5">
    <w:name w:val="F92DEAA6B96E4D86BB700179B24458D5"/>
    <w:rsid w:val="00133B6A"/>
  </w:style>
  <w:style w:type="paragraph" w:customStyle="1" w:styleId="9A5B4AFF0E60442CA1FE98DD021E75BA">
    <w:name w:val="9A5B4AFF0E60442CA1FE98DD021E75BA"/>
    <w:rsid w:val="00133B6A"/>
  </w:style>
  <w:style w:type="paragraph" w:customStyle="1" w:styleId="090DE4BB3C394FE9833C0E0520A206BF">
    <w:name w:val="090DE4BB3C394FE9833C0E0520A206BF"/>
    <w:rsid w:val="00133B6A"/>
  </w:style>
  <w:style w:type="paragraph" w:customStyle="1" w:styleId="85A2164198CE43DBBB8C7DD1B4221961">
    <w:name w:val="85A2164198CE43DBBB8C7DD1B4221961"/>
    <w:rsid w:val="00A020D7"/>
  </w:style>
  <w:style w:type="paragraph" w:customStyle="1" w:styleId="6A94BCC3F7D54DC68AACB2B9BA9A8979">
    <w:name w:val="6A94BCC3F7D54DC68AACB2B9BA9A8979"/>
    <w:rsid w:val="00A020D7"/>
  </w:style>
  <w:style w:type="paragraph" w:customStyle="1" w:styleId="665D19C2306445B0934022BB8CF04F1E">
    <w:name w:val="665D19C2306445B0934022BB8CF04F1E"/>
    <w:rsid w:val="00A020D7"/>
  </w:style>
  <w:style w:type="paragraph" w:customStyle="1" w:styleId="14863BC19D5B41D8B7C488C1FB4BF904">
    <w:name w:val="14863BC19D5B41D8B7C488C1FB4BF904"/>
    <w:rsid w:val="00A020D7"/>
  </w:style>
  <w:style w:type="paragraph" w:customStyle="1" w:styleId="E0F4D8F946CB40808B3558F8D16352EA">
    <w:name w:val="E0F4D8F946CB40808B3558F8D16352EA"/>
    <w:rsid w:val="00A020D7"/>
  </w:style>
  <w:style w:type="paragraph" w:customStyle="1" w:styleId="E4CFB74EABF04104AC7CCB114A1874EF">
    <w:name w:val="E4CFB74EABF04104AC7CCB114A1874EF"/>
    <w:rsid w:val="00A020D7"/>
  </w:style>
  <w:style w:type="paragraph" w:customStyle="1" w:styleId="73EF0925558240D8940E62B14C0D3D7C">
    <w:name w:val="73EF0925558240D8940E62B14C0D3D7C"/>
    <w:rsid w:val="00A020D7"/>
  </w:style>
  <w:style w:type="paragraph" w:customStyle="1" w:styleId="E00C9F25C5E54383A2B92AFF6D3B6F99">
    <w:name w:val="E00C9F25C5E54383A2B92AFF6D3B6F99"/>
    <w:rsid w:val="00A020D7"/>
  </w:style>
  <w:style w:type="paragraph" w:customStyle="1" w:styleId="9CEB756EEB144FAABBDDFF6872C641A0">
    <w:name w:val="9CEB756EEB144FAABBDDFF6872C641A0"/>
    <w:rsid w:val="00A020D7"/>
  </w:style>
  <w:style w:type="paragraph" w:customStyle="1" w:styleId="398009051A8E4A7CA69AB027FF07DB00">
    <w:name w:val="398009051A8E4A7CA69AB027FF07DB00"/>
    <w:rsid w:val="00A020D7"/>
  </w:style>
  <w:style w:type="paragraph" w:customStyle="1" w:styleId="2CB3331E71DB4632B09214D54DBEECCD">
    <w:name w:val="2CB3331E71DB4632B09214D54DBEECCD"/>
    <w:rsid w:val="00A020D7"/>
  </w:style>
  <w:style w:type="paragraph" w:customStyle="1" w:styleId="8C8692A991C745668772D60331F0322A">
    <w:name w:val="8C8692A991C745668772D60331F0322A"/>
    <w:rsid w:val="00A020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D94BB4-3B72-A547-90F8-A12565D13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C:\Users\CarriageHouse\AppData\Roaming\Microsoft\Templates\Logowear order form.dotx</Template>
  <TotalTime>0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2019-12-09T20:08:00Z</dcterms:created>
  <dcterms:modified xsi:type="dcterms:W3CDTF">2019-12-09T20:08:00Z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